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EFDB" w14:textId="77777777" w:rsidR="0066582B" w:rsidRDefault="004C6134" w:rsidP="0066582B">
      <w:r>
        <w:pict w14:anchorId="56E94D81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tbl>
      <w:tblPr>
        <w:tblStyle w:val="Tabellenraster"/>
        <w:tblpPr w:leftFromText="141" w:rightFromText="141" w:vertAnchor="text" w:horzAnchor="margin" w:tblpY="20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44"/>
        <w:gridCol w:w="3260"/>
      </w:tblGrid>
      <w:tr w:rsidR="00D0783C" w:rsidRPr="0061484E" w14:paraId="5F383BBD" w14:textId="77777777" w:rsidTr="00D0783C">
        <w:tc>
          <w:tcPr>
            <w:tcW w:w="3544" w:type="dxa"/>
          </w:tcPr>
          <w:bookmarkStart w:id="0" w:name="_GoBack"/>
          <w:p w14:paraId="5BCA77F4" w14:textId="27C02592" w:rsidR="00D0783C" w:rsidRPr="00D0783C" w:rsidRDefault="004C6134" w:rsidP="00D0783C">
            <w:pPr>
              <w:spacing w:before="120"/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8"/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1"/>
            <w:bookmarkEnd w:id="0"/>
            <w:r w:rsidR="00D0783C"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>
              <w:rPr>
                <w:rStyle w:val="Buchtitel"/>
                <w:rFonts w:ascii="Open Sans" w:hAnsi="Open Sans"/>
                <w:b/>
                <w:sz w:val="18"/>
              </w:rPr>
              <w:t>Beratung</w:t>
            </w:r>
          </w:p>
        </w:tc>
        <w:tc>
          <w:tcPr>
            <w:tcW w:w="3544" w:type="dxa"/>
          </w:tcPr>
          <w:p w14:paraId="0168ABDA" w14:textId="4F8B80AD" w:rsidR="00D0783C" w:rsidRPr="0061484E" w:rsidRDefault="00A0429D" w:rsidP="00D0783C">
            <w:pPr>
              <w:spacing w:before="120"/>
              <w:ind w:right="-233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="00D0783C"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Großgruppenmoderation</w:t>
            </w:r>
          </w:p>
        </w:tc>
        <w:tc>
          <w:tcPr>
            <w:tcW w:w="3260" w:type="dxa"/>
          </w:tcPr>
          <w:p w14:paraId="2795865D" w14:textId="2BE6108D" w:rsidR="00D0783C" w:rsidRPr="0061484E" w:rsidRDefault="00A0429D" w:rsidP="00D0783C">
            <w:pPr>
              <w:spacing w:before="120"/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10"/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2"/>
            <w:r w:rsidR="00D0783C"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Methodenbeispiele</w:t>
            </w:r>
          </w:p>
        </w:tc>
      </w:tr>
      <w:tr w:rsidR="00D0783C" w:rsidRPr="0061484E" w14:paraId="47C0E1A2" w14:textId="77777777" w:rsidTr="00D0783C">
        <w:tc>
          <w:tcPr>
            <w:tcW w:w="3544" w:type="dxa"/>
          </w:tcPr>
          <w:p w14:paraId="0B58A3A2" w14:textId="6755C8E1" w:rsidR="00D0783C" w:rsidRPr="00D0783C" w:rsidRDefault="00D0783C" w:rsidP="00D0783C">
            <w:pP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Kommunikationshinweise</w:t>
            </w:r>
          </w:p>
        </w:tc>
        <w:tc>
          <w:tcPr>
            <w:tcW w:w="3544" w:type="dxa"/>
          </w:tcPr>
          <w:p w14:paraId="628A311A" w14:textId="5C891AF3" w:rsidR="00D0783C" w:rsidRPr="0061484E" w:rsidRDefault="00D0783C" w:rsidP="00D0783C">
            <w:pPr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Kleingruppenmoderation</w:t>
            </w:r>
          </w:p>
        </w:tc>
        <w:tc>
          <w:tcPr>
            <w:tcW w:w="3260" w:type="dxa"/>
          </w:tcPr>
          <w:p w14:paraId="6A8A9593" w14:textId="2A9CBACE" w:rsidR="00D0783C" w:rsidRPr="0061484E" w:rsidRDefault="00D0783C" w:rsidP="00D0783C">
            <w:pPr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4C6134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Fortbildungsplanung</w:t>
            </w:r>
          </w:p>
        </w:tc>
      </w:tr>
    </w:tbl>
    <w:p w14:paraId="107C0A62" w14:textId="31312254" w:rsidR="0066582B" w:rsidRDefault="004C6134" w:rsidP="0066582B">
      <w:r>
        <w:pict w14:anchorId="63543990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28F0FAA8" w14:textId="32F71D39" w:rsidR="00D0783C" w:rsidRPr="00961270" w:rsidRDefault="00961270" w:rsidP="00D0783C">
      <w:pPr>
        <w:pStyle w:val="berschrift2"/>
        <w:numPr>
          <w:ilvl w:val="0"/>
          <w:numId w:val="0"/>
        </w:numPr>
        <w:jc w:val="right"/>
        <w:rPr>
          <w:rFonts w:ascii="Open Sans" w:hAnsi="Open Sans" w:cs="Open Sans"/>
          <w:b/>
          <w:sz w:val="28"/>
          <w:szCs w:val="28"/>
        </w:rPr>
      </w:pPr>
      <w:r w:rsidRPr="00961270">
        <w:rPr>
          <w:rFonts w:ascii="Open Sans" w:hAnsi="Open Sans" w:cs="Open Sans"/>
          <w:b/>
          <w:sz w:val="28"/>
          <w:szCs w:val="28"/>
        </w:rPr>
        <w:t>Begriffskarten</w:t>
      </w:r>
      <w:r w:rsidR="00CB4478">
        <w:rPr>
          <w:rFonts w:ascii="Open Sans" w:hAnsi="Open Sans" w:cs="Open Sans"/>
          <w:b/>
          <w:sz w:val="28"/>
          <w:szCs w:val="28"/>
        </w:rPr>
        <w:t xml:space="preserve"> – Aufzählung der Inhalte</w:t>
      </w:r>
    </w:p>
    <w:p w14:paraId="07B90E20" w14:textId="3639B796" w:rsidR="00961270" w:rsidRPr="00CB4478" w:rsidRDefault="00961270" w:rsidP="00CB4478">
      <w:pPr>
        <w:rPr>
          <w:rFonts w:ascii="Open Sans" w:hAnsi="Open Sans" w:cs="Open Sans"/>
          <w:b/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Start</w:t>
      </w:r>
    </w:p>
    <w:p w14:paraId="430EB416" w14:textId="301C0492" w:rsidR="00961270" w:rsidRPr="00CB4478" w:rsidRDefault="00961270" w:rsidP="00961270">
      <w:pPr>
        <w:pStyle w:val="Listenabsatz"/>
        <w:numPr>
          <w:ilvl w:val="0"/>
          <w:numId w:val="36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Überblick gewinnen und Potentale identfziere</w:t>
      </w:r>
      <w:r w:rsidRPr="00CB4478">
        <w:rPr>
          <w:rFonts w:ascii="Open Sans" w:hAnsi="Open Sans" w:cs="Open Sans"/>
          <w:sz w:val="22"/>
          <w:szCs w:val="22"/>
        </w:rPr>
        <w:t>n</w:t>
      </w:r>
    </w:p>
    <w:p w14:paraId="3DE82357" w14:textId="568CB0AE" w:rsidR="00961270" w:rsidRPr="00CB4478" w:rsidRDefault="00961270" w:rsidP="00961270">
      <w:pPr>
        <w:pStyle w:val="Listenabsatz"/>
        <w:numPr>
          <w:ilvl w:val="0"/>
          <w:numId w:val="36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Aufgabenbereiche und Unterstützungsangebote sichten</w:t>
      </w:r>
    </w:p>
    <w:p w14:paraId="6E62EB82" w14:textId="069A01C1" w:rsidR="00961270" w:rsidRPr="00CB4478" w:rsidRDefault="00961270" w:rsidP="00961270">
      <w:pPr>
        <w:pStyle w:val="Listenabsatz"/>
        <w:numPr>
          <w:ilvl w:val="0"/>
          <w:numId w:val="36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Steuergruppen bilden, Zuständigkeiten definieren, Unterstützungsbedarf klären</w:t>
      </w:r>
    </w:p>
    <w:p w14:paraId="5D41F039" w14:textId="6FF3FCA0" w:rsidR="00961270" w:rsidRPr="00CB4478" w:rsidRDefault="00961270" w:rsidP="00961270">
      <w:pPr>
        <w:pStyle w:val="Listenabsatz"/>
        <w:numPr>
          <w:ilvl w:val="0"/>
          <w:numId w:val="36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Kommunikation innerhalb der Schulgemeinschaft vorbereiten</w:t>
      </w:r>
    </w:p>
    <w:p w14:paraId="705CF59C" w14:textId="77777777" w:rsidR="00CB4478" w:rsidRDefault="00CB4478" w:rsidP="00CB4478">
      <w:pPr>
        <w:rPr>
          <w:rFonts w:ascii="Open Sans" w:hAnsi="Open Sans" w:cs="Open Sans"/>
          <w:b/>
          <w:sz w:val="22"/>
          <w:szCs w:val="22"/>
        </w:rPr>
      </w:pPr>
    </w:p>
    <w:p w14:paraId="6B419E94" w14:textId="62F872E7" w:rsidR="00961270" w:rsidRPr="00CB4478" w:rsidRDefault="00961270" w:rsidP="00CB4478">
      <w:pPr>
        <w:rPr>
          <w:rFonts w:ascii="Open Sans" w:hAnsi="Open Sans" w:cs="Open Sans"/>
          <w:b/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Rahmenbedingungen (organisatorisch)</w:t>
      </w:r>
    </w:p>
    <w:p w14:paraId="1FD84893" w14:textId="7C1C5DF3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Ist-Stands-Analyse der technischen Ausgangslage</w:t>
      </w:r>
    </w:p>
    <w:p w14:paraId="674D3D38" w14:textId="049FEBD4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Jahrgangsstufe wählen</w:t>
      </w:r>
    </w:p>
    <w:p w14:paraId="0626EA14" w14:textId="59173887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technische Mindestkriterien defnieren</w:t>
      </w:r>
    </w:p>
    <w:p w14:paraId="6AE0732C" w14:textId="390C6D7E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Grundlegende Gedanken zur Medienerziehung einbeziehen</w:t>
      </w:r>
    </w:p>
    <w:p w14:paraId="2CD14FBE" w14:textId="68310C9B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Rechtlichen Rahmen kennen</w:t>
      </w:r>
    </w:p>
    <w:p w14:paraId="3CBD96D0" w14:textId="4CB730A4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Rolle der Erziehungsberechtigten klären </w:t>
      </w:r>
    </w:p>
    <w:p w14:paraId="1D13A5A6" w14:textId="2CD3C744" w:rsidR="00CB4478" w:rsidRPr="00CB4478" w:rsidRDefault="00961270" w:rsidP="00CB4478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Rolle des Ganztags klären</w:t>
      </w:r>
    </w:p>
    <w:p w14:paraId="020FA54D" w14:textId="77777777" w:rsidR="00CB4478" w:rsidRDefault="00CB4478" w:rsidP="00CB4478">
      <w:pPr>
        <w:rPr>
          <w:rFonts w:ascii="Open Sans" w:hAnsi="Open Sans" w:cs="Open Sans"/>
          <w:b/>
          <w:sz w:val="22"/>
          <w:szCs w:val="22"/>
        </w:rPr>
      </w:pPr>
    </w:p>
    <w:p w14:paraId="0C5A831D" w14:textId="3C56D02D" w:rsidR="00961270" w:rsidRPr="00CB4478" w:rsidRDefault="00961270" w:rsidP="00CB4478">
      <w:pPr>
        <w:rPr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Rahmenbedingungen (pädagogisch)</w:t>
      </w:r>
      <w:r w:rsidRPr="00CB4478">
        <w:rPr>
          <w:sz w:val="22"/>
          <w:szCs w:val="22"/>
        </w:rPr>
        <w:t xml:space="preserve"> </w:t>
      </w:r>
    </w:p>
    <w:p w14:paraId="6EF6ED75" w14:textId="77777777" w:rsidR="00CB4478" w:rsidRPr="00CB4478" w:rsidRDefault="00CB4478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Regeln </w:t>
      </w:r>
    </w:p>
    <w:p w14:paraId="12009F3D" w14:textId="48E503B2" w:rsidR="00CB4478" w:rsidRPr="00CB4478" w:rsidRDefault="00CB4478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Workfow (Lernplatorm, Dateiablage, digitales Hef</w:t>
      </w:r>
      <w:r w:rsidRPr="00CB4478">
        <w:rPr>
          <w:rFonts w:ascii="Open Sans" w:hAnsi="Open Sans" w:cs="Open Sans"/>
          <w:sz w:val="22"/>
          <w:szCs w:val="22"/>
        </w:rPr>
        <w:t>t</w:t>
      </w:r>
      <w:r w:rsidRPr="00CB4478">
        <w:rPr>
          <w:rFonts w:ascii="Open Sans" w:hAnsi="Open Sans" w:cs="Open Sans"/>
          <w:sz w:val="22"/>
          <w:szCs w:val="22"/>
        </w:rPr>
        <w:t xml:space="preserve">, …) </w:t>
      </w:r>
    </w:p>
    <w:p w14:paraId="3CE992D8" w14:textId="77777777" w:rsidR="00CB4478" w:rsidRPr="00CB4478" w:rsidRDefault="00CB4478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Einarbeitungskonzepte </w:t>
      </w:r>
    </w:p>
    <w:p w14:paraId="67B33E56" w14:textId="77777777" w:rsidR="00CB4478" w:rsidRPr="00CB4478" w:rsidRDefault="00CB4478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schulinterne Unterstützungsangebote </w:t>
      </w:r>
    </w:p>
    <w:p w14:paraId="626B4939" w14:textId="77777777" w:rsidR="00CB4478" w:rsidRPr="00CB4478" w:rsidRDefault="00CB4478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Kommunikaton und Erreichbarkeit </w:t>
      </w:r>
    </w:p>
    <w:p w14:paraId="4F0306C2" w14:textId="77777777" w:rsidR="00CB4478" w:rsidRDefault="00CB4478" w:rsidP="00CB4478">
      <w:pPr>
        <w:rPr>
          <w:rFonts w:ascii="Open Sans" w:hAnsi="Open Sans" w:cs="Open Sans"/>
          <w:b/>
          <w:sz w:val="22"/>
          <w:szCs w:val="22"/>
        </w:rPr>
      </w:pPr>
    </w:p>
    <w:p w14:paraId="1985E5B9" w14:textId="697D1108" w:rsidR="00961270" w:rsidRPr="00CB4478" w:rsidRDefault="00961270" w:rsidP="00CB4478">
      <w:pPr>
        <w:rPr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Planung Lernende (Zeitplan zur Umsetzung)</w:t>
      </w:r>
      <w:r w:rsidRPr="00CB4478">
        <w:rPr>
          <w:sz w:val="22"/>
          <w:szCs w:val="22"/>
        </w:rPr>
        <w:t xml:space="preserve"> </w:t>
      </w:r>
    </w:p>
    <w:p w14:paraId="0B935E13" w14:textId="02723FBA" w:rsidR="00CB4478" w:rsidRPr="00CB4478" w:rsidRDefault="00CB4478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Einarbeitungskonzept für Lernende</w:t>
      </w:r>
    </w:p>
    <w:p w14:paraId="0D3C95A6" w14:textId="05222FE0" w:rsidR="00961270" w:rsidRPr="00CB4478" w:rsidRDefault="00961270" w:rsidP="00CB4478">
      <w:pPr>
        <w:pStyle w:val="Listenabsatz"/>
        <w:numPr>
          <w:ilvl w:val="0"/>
          <w:numId w:val="43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Außerunterrichtliche Maßnahmen zum Erwerb von Medienkompetenz  </w:t>
      </w:r>
    </w:p>
    <w:p w14:paraId="70AAECC9" w14:textId="77777777" w:rsidR="00CB4478" w:rsidRDefault="00CB4478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</w:p>
    <w:p w14:paraId="5806ADDE" w14:textId="42271705" w:rsidR="00961270" w:rsidRPr="00CB4478" w:rsidRDefault="00961270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Planung Erziehungsberecht</w:t>
      </w:r>
      <w:r w:rsidR="00CB4478" w:rsidRPr="00CB4478">
        <w:rPr>
          <w:rFonts w:ascii="Open Sans" w:hAnsi="Open Sans" w:cs="Open Sans"/>
          <w:b/>
          <w:sz w:val="22"/>
          <w:szCs w:val="22"/>
        </w:rPr>
        <w:t>i</w:t>
      </w:r>
      <w:r w:rsidRPr="00CB4478">
        <w:rPr>
          <w:rFonts w:ascii="Open Sans" w:hAnsi="Open Sans" w:cs="Open Sans"/>
          <w:b/>
          <w:sz w:val="22"/>
          <w:szCs w:val="22"/>
        </w:rPr>
        <w:t>gte (Zeitplan zur Umsetzung)</w:t>
      </w:r>
    </w:p>
    <w:p w14:paraId="7E880D5F" w14:textId="77777777" w:rsidR="00CB4478" w:rsidRPr="00CB4478" w:rsidRDefault="00961270" w:rsidP="00CB4478">
      <w:pPr>
        <w:pStyle w:val="Listenabsatz"/>
        <w:numPr>
          <w:ilvl w:val="0"/>
          <w:numId w:val="42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Elternbriefe, Informatonsschreiben, Tutorials, etc. </w:t>
      </w:r>
    </w:p>
    <w:p w14:paraId="7A9CF39A" w14:textId="77777777" w:rsidR="00CB4478" w:rsidRPr="00CB4478" w:rsidRDefault="00961270" w:rsidP="00CB4478">
      <w:pPr>
        <w:pStyle w:val="Listenabsatz"/>
        <w:numPr>
          <w:ilvl w:val="0"/>
          <w:numId w:val="42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Elternabend „Austausch über den veränderten (Unterrichts)Alltag“ </w:t>
      </w:r>
    </w:p>
    <w:p w14:paraId="54BA533F" w14:textId="4475E9F3" w:rsidR="00961270" w:rsidRPr="00CB4478" w:rsidRDefault="00961270" w:rsidP="00CB4478">
      <w:pPr>
        <w:pStyle w:val="Listenabsatz"/>
        <w:numPr>
          <w:ilvl w:val="0"/>
          <w:numId w:val="42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Evtl. weitere Angebote (Elternabende,…) im Bereich Medienerziehung </w:t>
      </w:r>
    </w:p>
    <w:p w14:paraId="19253E57" w14:textId="77777777" w:rsidR="00CB4478" w:rsidRDefault="00CB4478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</w:p>
    <w:p w14:paraId="5EF37AFA" w14:textId="2042C39B" w:rsidR="00961270" w:rsidRPr="00CB4478" w:rsidRDefault="00961270" w:rsidP="00961270">
      <w:pPr>
        <w:ind w:left="284" w:hanging="284"/>
        <w:rPr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lastRenderedPageBreak/>
        <w:t>Planung Le</w:t>
      </w:r>
      <w:r w:rsidRPr="00CB4478">
        <w:rPr>
          <w:rFonts w:ascii="Open Sans" w:hAnsi="Open Sans" w:cs="Open Sans"/>
          <w:b/>
          <w:sz w:val="22"/>
          <w:szCs w:val="22"/>
        </w:rPr>
        <w:t>h</w:t>
      </w:r>
      <w:r w:rsidRPr="00CB4478">
        <w:rPr>
          <w:rFonts w:ascii="Open Sans" w:hAnsi="Open Sans" w:cs="Open Sans"/>
          <w:b/>
          <w:sz w:val="22"/>
          <w:szCs w:val="22"/>
        </w:rPr>
        <w:t>r</w:t>
      </w:r>
      <w:r w:rsidRPr="00CB4478">
        <w:rPr>
          <w:rFonts w:ascii="Open Sans" w:hAnsi="Open Sans" w:cs="Open Sans"/>
          <w:b/>
          <w:sz w:val="22"/>
          <w:szCs w:val="22"/>
        </w:rPr>
        <w:t>en</w:t>
      </w:r>
      <w:r w:rsidRPr="00CB4478">
        <w:rPr>
          <w:rFonts w:ascii="Open Sans" w:hAnsi="Open Sans" w:cs="Open Sans"/>
          <w:b/>
          <w:sz w:val="22"/>
          <w:szCs w:val="22"/>
        </w:rPr>
        <w:t>de (Zeitplan zur Umsetzung)</w:t>
      </w:r>
      <w:r w:rsidRPr="00CB4478">
        <w:rPr>
          <w:sz w:val="22"/>
          <w:szCs w:val="22"/>
        </w:rPr>
        <w:t xml:space="preserve"> </w:t>
      </w:r>
    </w:p>
    <w:p w14:paraId="679E744D" w14:textId="0B186D02" w:rsidR="00961270" w:rsidRPr="00CB4478" w:rsidRDefault="00961270" w:rsidP="00961270">
      <w:pPr>
        <w:pStyle w:val="Listenabsatz"/>
        <w:numPr>
          <w:ilvl w:val="0"/>
          <w:numId w:val="41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Einarbeitungskonzept für Lehrende </w:t>
      </w:r>
    </w:p>
    <w:p w14:paraId="26AC2E0C" w14:textId="0FE72D65" w:rsidR="00961270" w:rsidRPr="00CB4478" w:rsidRDefault="00961270" w:rsidP="00961270">
      <w:pPr>
        <w:pStyle w:val="Listenabsatz"/>
        <w:numPr>
          <w:ilvl w:val="0"/>
          <w:numId w:val="41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Fortbildungsplanung an das 1:1</w:t>
      </w:r>
      <w:r w:rsidRPr="00CB4478">
        <w:rPr>
          <w:rFonts w:ascii="Open Sans" w:hAnsi="Open Sans" w:cs="Open Sans"/>
          <w:sz w:val="22"/>
          <w:szCs w:val="22"/>
        </w:rPr>
        <w:t>-</w:t>
      </w:r>
      <w:r w:rsidRPr="00CB4478">
        <w:rPr>
          <w:rFonts w:ascii="Open Sans" w:hAnsi="Open Sans" w:cs="Open Sans"/>
          <w:sz w:val="22"/>
          <w:szCs w:val="22"/>
        </w:rPr>
        <w:t>Se</w:t>
      </w:r>
      <w:r w:rsidRPr="00CB4478">
        <w:rPr>
          <w:rFonts w:ascii="Open Sans" w:hAnsi="Open Sans" w:cs="Open Sans"/>
          <w:sz w:val="22"/>
          <w:szCs w:val="22"/>
        </w:rPr>
        <w:t>t</w:t>
      </w:r>
      <w:r w:rsidRPr="00CB4478">
        <w:rPr>
          <w:rFonts w:ascii="Open Sans" w:hAnsi="Open Sans" w:cs="Open Sans"/>
          <w:sz w:val="22"/>
          <w:szCs w:val="22"/>
        </w:rPr>
        <w:t>t</w:t>
      </w:r>
      <w:r w:rsidRPr="00CB4478">
        <w:rPr>
          <w:rFonts w:ascii="Open Sans" w:hAnsi="Open Sans" w:cs="Open Sans"/>
          <w:sz w:val="22"/>
          <w:szCs w:val="22"/>
        </w:rPr>
        <w:t>i</w:t>
      </w:r>
      <w:r w:rsidRPr="00CB4478">
        <w:rPr>
          <w:rFonts w:ascii="Open Sans" w:hAnsi="Open Sans" w:cs="Open Sans"/>
          <w:sz w:val="22"/>
          <w:szCs w:val="22"/>
        </w:rPr>
        <w:t xml:space="preserve">ng anpassen </w:t>
      </w:r>
    </w:p>
    <w:p w14:paraId="7FE497B6" w14:textId="1AAE2AC9" w:rsidR="00961270" w:rsidRPr="00CB4478" w:rsidRDefault="00961270" w:rsidP="00961270">
      <w:pPr>
        <w:pStyle w:val="Listenabsatz"/>
        <w:numPr>
          <w:ilvl w:val="0"/>
          <w:numId w:val="41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Maßnahmen zur Kooperatonsentwicklung </w:t>
      </w:r>
    </w:p>
    <w:p w14:paraId="43A3B800" w14:textId="77777777" w:rsidR="00CB4478" w:rsidRDefault="00CB4478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</w:p>
    <w:p w14:paraId="7B41A6FC" w14:textId="44D53D76" w:rsidR="00961270" w:rsidRPr="00CB4478" w:rsidRDefault="00961270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Beschaffung:</w:t>
      </w:r>
    </w:p>
    <w:p w14:paraId="38263862" w14:textId="77777777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Bes</w:t>
      </w:r>
      <w:r w:rsidRPr="00CB4478">
        <w:rPr>
          <w:rFonts w:ascii="Open Sans" w:hAnsi="Open Sans" w:cs="Open Sans"/>
          <w:sz w:val="22"/>
          <w:szCs w:val="22"/>
        </w:rPr>
        <w:t xml:space="preserve">chaffungsform </w:t>
      </w:r>
      <w:r w:rsidRPr="00CB4478">
        <w:rPr>
          <w:rFonts w:ascii="Open Sans" w:hAnsi="Open Sans" w:cs="Open Sans"/>
          <w:sz w:val="22"/>
          <w:szCs w:val="22"/>
        </w:rPr>
        <w:t xml:space="preserve">wählen </w:t>
      </w:r>
    </w:p>
    <w:p w14:paraId="5BD3BFEE" w14:textId="77777777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Unterstützung bei der </w:t>
      </w:r>
      <w:r w:rsidRPr="00CB4478">
        <w:rPr>
          <w:rFonts w:ascii="Open Sans" w:hAnsi="Open Sans" w:cs="Open Sans"/>
          <w:sz w:val="22"/>
          <w:szCs w:val="22"/>
        </w:rPr>
        <w:t>Beschaffung</w:t>
      </w:r>
      <w:r w:rsidRPr="00CB4478">
        <w:rPr>
          <w:rFonts w:ascii="Open Sans" w:hAnsi="Open Sans" w:cs="Open Sans"/>
          <w:sz w:val="22"/>
          <w:szCs w:val="22"/>
        </w:rPr>
        <w:t>, Inbetriebnahme und Wartung</w:t>
      </w:r>
      <w:r w:rsidRPr="00CB4478">
        <w:rPr>
          <w:rFonts w:ascii="Open Sans" w:hAnsi="Open Sans" w:cs="Open Sans"/>
          <w:sz w:val="22"/>
          <w:szCs w:val="22"/>
        </w:rPr>
        <w:t xml:space="preserve"> vorbereiten</w:t>
      </w:r>
    </w:p>
    <w:p w14:paraId="7D389AD7" w14:textId="77777777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Wichtge Schrite zeitlich verankern </w:t>
      </w:r>
    </w:p>
    <w:p w14:paraId="3CDE7FFE" w14:textId="21881920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Rechtliche Schrite beachten und umsetzen </w:t>
      </w:r>
    </w:p>
    <w:p w14:paraId="19B373CE" w14:textId="77777777" w:rsidR="00CB4478" w:rsidRDefault="00CB4478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</w:p>
    <w:p w14:paraId="544F7549" w14:textId="7AD6B38F" w:rsidR="00961270" w:rsidRPr="00CB4478" w:rsidRDefault="00961270" w:rsidP="00961270">
      <w:pPr>
        <w:ind w:left="284" w:hanging="284"/>
        <w:rPr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Unterricht</w:t>
      </w:r>
    </w:p>
    <w:p w14:paraId="5DFB8F61" w14:textId="78608D0D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Besprechung für das Kollegium zum Schuljahresanfang </w:t>
      </w:r>
    </w:p>
    <w:p w14:paraId="6FBDBA6F" w14:textId="42CA17B0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Ziele auf der Ebene der Unterrichtentwicklung gemeinsam setzen </w:t>
      </w:r>
    </w:p>
    <w:p w14:paraId="6BF57659" w14:textId="77777777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Einarbeitungskonzept für Lernende umsetzen </w:t>
      </w:r>
    </w:p>
    <w:p w14:paraId="38215379" w14:textId="5CA61EB9" w:rsidR="00961270" w:rsidRPr="00CB4478" w:rsidRDefault="00961270" w:rsidP="00961270">
      <w:pPr>
        <w:pStyle w:val="Listenabsatz"/>
        <w:numPr>
          <w:ilvl w:val="0"/>
          <w:numId w:val="39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Elternabend umsetzen </w:t>
      </w:r>
    </w:p>
    <w:p w14:paraId="6B61C155" w14:textId="77777777" w:rsidR="00CB4478" w:rsidRDefault="00CB4478" w:rsidP="00961270">
      <w:pPr>
        <w:ind w:left="284" w:hanging="284"/>
        <w:rPr>
          <w:rFonts w:ascii="Open Sans" w:hAnsi="Open Sans" w:cs="Open Sans"/>
          <w:b/>
          <w:sz w:val="22"/>
          <w:szCs w:val="22"/>
        </w:rPr>
      </w:pPr>
    </w:p>
    <w:p w14:paraId="50F4223F" w14:textId="146E6D3F" w:rsidR="00961270" w:rsidRPr="00CB4478" w:rsidRDefault="00961270" w:rsidP="00961270">
      <w:pPr>
        <w:ind w:left="284" w:hanging="284"/>
        <w:rPr>
          <w:sz w:val="22"/>
          <w:szCs w:val="22"/>
        </w:rPr>
      </w:pPr>
      <w:r w:rsidRPr="00CB4478">
        <w:rPr>
          <w:rFonts w:ascii="Open Sans" w:hAnsi="Open Sans" w:cs="Open Sans"/>
          <w:b/>
          <w:sz w:val="22"/>
          <w:szCs w:val="22"/>
        </w:rPr>
        <w:t>Kontinuierliche Qualitätsentwicklung</w:t>
      </w:r>
    </w:p>
    <w:p w14:paraId="2459E93D" w14:textId="77777777" w:rsidR="00961270" w:rsidRP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 xml:space="preserve">Kontnuierliches Qualitätsmanagement in allen Handlungsbereichen </w:t>
      </w:r>
    </w:p>
    <w:p w14:paraId="4C16A108" w14:textId="1177B5E3" w:rsidR="00CB4478" w:rsidRDefault="00961270" w:rsidP="00961270">
      <w:pPr>
        <w:pStyle w:val="Listenabsatz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t>Medienkonzept weiterentwickeln</w:t>
      </w:r>
    </w:p>
    <w:p w14:paraId="388978DE" w14:textId="77777777" w:rsidR="00CB4478" w:rsidRDefault="00CB4478">
      <w:pPr>
        <w:spacing w:after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</w:p>
    <w:p w14:paraId="3A970535" w14:textId="3EEACCD0" w:rsidR="00CB4478" w:rsidRPr="00961270" w:rsidRDefault="00CB4478" w:rsidP="00CB4478">
      <w:pPr>
        <w:pStyle w:val="berschrift2"/>
        <w:numPr>
          <w:ilvl w:val="0"/>
          <w:numId w:val="0"/>
        </w:numPr>
        <w:jc w:val="right"/>
        <w:rPr>
          <w:rFonts w:ascii="Open Sans" w:hAnsi="Open Sans" w:cs="Open Sans"/>
          <w:b/>
          <w:sz w:val="28"/>
          <w:szCs w:val="28"/>
        </w:rPr>
      </w:pPr>
      <w:r w:rsidRPr="00961270">
        <w:rPr>
          <w:rFonts w:ascii="Open Sans" w:hAnsi="Open Sans" w:cs="Open Sans"/>
          <w:b/>
          <w:sz w:val="28"/>
          <w:szCs w:val="28"/>
        </w:rPr>
        <w:lastRenderedPageBreak/>
        <w:t>Begriffskarten</w:t>
      </w:r>
      <w:r>
        <w:rPr>
          <w:rFonts w:ascii="Open Sans" w:hAnsi="Open Sans" w:cs="Open Sans"/>
          <w:b/>
          <w:sz w:val="28"/>
          <w:szCs w:val="28"/>
        </w:rPr>
        <w:t xml:space="preserve"> – </w:t>
      </w:r>
      <w:r>
        <w:rPr>
          <w:rFonts w:ascii="Open Sans" w:hAnsi="Open Sans" w:cs="Open Sans"/>
          <w:b/>
          <w:sz w:val="28"/>
          <w:szCs w:val="28"/>
        </w:rPr>
        <w:t>Kartenformat</w:t>
      </w:r>
    </w:p>
    <w:p w14:paraId="6096BA58" w14:textId="36BB012C" w:rsidR="00961270" w:rsidRPr="00CB4478" w:rsidRDefault="00CB4478" w:rsidP="00CB4478">
      <w:pPr>
        <w:pStyle w:val="Listenabsatz"/>
        <w:numPr>
          <w:ilvl w:val="0"/>
          <w:numId w:val="0"/>
        </w:numPr>
        <w:ind w:left="568"/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C2AA52" wp14:editId="538FF9EE">
                <wp:simplePos x="0" y="0"/>
                <wp:positionH relativeFrom="column">
                  <wp:posOffset>5937</wp:posOffset>
                </wp:positionH>
                <wp:positionV relativeFrom="paragraph">
                  <wp:posOffset>330134</wp:posOffset>
                </wp:positionV>
                <wp:extent cx="2826327" cy="1425039"/>
                <wp:effectExtent l="0" t="0" r="12700" b="22860"/>
                <wp:wrapSquare wrapText="bothSides"/>
                <wp:docPr id="6878239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27" cy="14250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459B8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Überblick gewinnen und Potentiale identifizieren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2AA5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.45pt;margin-top:26pt;width:222.55pt;height:11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" fillcolor="#bfbfbf [2412]" strokecolor="white [3212]">
                <v:textbox>
                  <w:txbxContent>
                    <w:p w14:paraId="2AC459B8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Überblick gewinnen und Potentiale identifizieren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6D910" w14:textId="47A9E6BD" w:rsidR="00961270" w:rsidRPr="00CB4478" w:rsidRDefault="00CB4478" w:rsidP="00961270">
      <w:pPr>
        <w:ind w:left="284"/>
        <w:rPr>
          <w:rFonts w:ascii="Open Sans" w:hAnsi="Open Sans" w:cs="Open Sans"/>
          <w:b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20C4BB" wp14:editId="658B12BE">
                <wp:simplePos x="0" y="0"/>
                <wp:positionH relativeFrom="column">
                  <wp:posOffset>3900491</wp:posOffset>
                </wp:positionH>
                <wp:positionV relativeFrom="paragraph">
                  <wp:posOffset>55245</wp:posOffset>
                </wp:positionV>
                <wp:extent cx="2826327" cy="1425039"/>
                <wp:effectExtent l="0" t="0" r="12700" b="22860"/>
                <wp:wrapSquare wrapText="bothSides"/>
                <wp:docPr id="20191186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27" cy="14250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BEA1E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Aufgabenbereiche und Unterstützungsangebote sichten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C4BB" id="_x0000_s1027" type="#_x0000_t202" style="position:absolute;left:0;text-align:left;margin-left:307.15pt;margin-top:4.35pt;width:222.55pt;height:112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" fillcolor="#bfbfbf [2412]" strokecolor="white [3212]">
                <v:textbox>
                  <w:txbxContent>
                    <w:p w14:paraId="67CBEA1E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Aufgabenbereiche und Unterstützungsangebote sichten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E28628" w14:textId="113FBA10" w:rsidR="00CB4478" w:rsidRDefault="00CB4478" w:rsidP="00CB4478">
      <w:pPr>
        <w:jc w:val="center"/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D6457E" wp14:editId="31A67BEB">
                <wp:simplePos x="0" y="0"/>
                <wp:positionH relativeFrom="column">
                  <wp:posOffset>3899535</wp:posOffset>
                </wp:positionH>
                <wp:positionV relativeFrom="paragraph">
                  <wp:posOffset>1799722</wp:posOffset>
                </wp:positionV>
                <wp:extent cx="2825750" cy="1424940"/>
                <wp:effectExtent l="0" t="0" r="12700" b="22860"/>
                <wp:wrapSquare wrapText="bothSides"/>
                <wp:docPr id="5615333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42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8F3B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Kommunikation innerhalb der Schulgemeinschaft vorbereiten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457E" id="_x0000_s1028" type="#_x0000_t202" style="position:absolute;left:0;text-align:left;margin-left:307.05pt;margin-top:141.7pt;width:222.5pt;height:11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" fillcolor="#bfbfbf [2412]" strokecolor="white [3212]">
                <v:textbox>
                  <w:txbxContent>
                    <w:p w14:paraId="256B8F3B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Kommunikation innerhalb der Schulgemeinschaft vorbereiten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63A8F1" wp14:editId="1A9B8ACE">
                <wp:simplePos x="0" y="0"/>
                <wp:positionH relativeFrom="column">
                  <wp:posOffset>5715</wp:posOffset>
                </wp:positionH>
                <wp:positionV relativeFrom="paragraph">
                  <wp:posOffset>1800225</wp:posOffset>
                </wp:positionV>
                <wp:extent cx="2825750" cy="1424940"/>
                <wp:effectExtent l="0" t="0" r="12700" b="22860"/>
                <wp:wrapSquare wrapText="bothSides"/>
                <wp:docPr id="2028348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42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07718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Steuergruppe bilden,</w:t>
                            </w:r>
                          </w:p>
                          <w:p w14:paraId="234598CE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Zuständigkeiten definieren,</w:t>
                            </w:r>
                          </w:p>
                          <w:p w14:paraId="4003DC72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Unterstützungsbedarf klären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A8F1" id="_x0000_s1029" type="#_x0000_t202" style="position:absolute;left:0;text-align:left;margin-left:.45pt;margin-top:141.75pt;width:222.5pt;height:11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" fillcolor="#bfbfbf [2412]" strokecolor="white [3212]">
                <v:textbox>
                  <w:txbxContent>
                    <w:p w14:paraId="29E07718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Steuergruppe bilden,</w:t>
                      </w:r>
                    </w:p>
                    <w:p w14:paraId="234598CE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Zuständigkeiten definieren,</w:t>
                      </w:r>
                    </w:p>
                    <w:p w14:paraId="4003DC72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Unterstützungsbedarf klären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C0F42E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02DE89AF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7F3D110D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55345FCF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FD27A5C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238E005C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26352CE1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76C71B5A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486E08D2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1E56902D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7E57ECAD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54D1C104" w14:textId="0E1F9413" w:rsid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C804DAE" w14:textId="1130EF92" w:rsid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1D63621F" w14:textId="02D8F529" w:rsidR="00CB4478" w:rsidRDefault="00CB4478">
      <w:pPr>
        <w:spacing w:after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</w:p>
    <w:p w14:paraId="17FB7F64" w14:textId="2FB5BA13" w:rsidR="00CB4478" w:rsidRDefault="00CB4478" w:rsidP="00CB4478">
      <w:pPr>
        <w:jc w:val="center"/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E12E15" wp14:editId="608BAD9E">
                <wp:simplePos x="0" y="0"/>
                <wp:positionH relativeFrom="column">
                  <wp:posOffset>1833954</wp:posOffset>
                </wp:positionH>
                <wp:positionV relativeFrom="paragraph">
                  <wp:posOffset>6675755</wp:posOffset>
                </wp:positionV>
                <wp:extent cx="2813685" cy="1447800"/>
                <wp:effectExtent l="0" t="0" r="24765" b="1905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447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1AA34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Rolle der Erziehungsberechtigten klären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2E15" id="Textfeld 4" o:spid="_x0000_s1030" type="#_x0000_t202" style="position:absolute;left:0;text-align:left;margin-left:144.4pt;margin-top:525.65pt;width:221.55pt;height:11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" fillcolor="#acb9ca [1311]" strokecolor="white [3212]">
                <v:textbox>
                  <w:txbxContent>
                    <w:p w14:paraId="17B1AA34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Rolle der Erziehungsberechtigten klären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20028E" wp14:editId="656BB0F6">
                <wp:simplePos x="0" y="0"/>
                <wp:positionH relativeFrom="column">
                  <wp:posOffset>3768981</wp:posOffset>
                </wp:positionH>
                <wp:positionV relativeFrom="paragraph">
                  <wp:posOffset>703308</wp:posOffset>
                </wp:positionV>
                <wp:extent cx="2813685" cy="1447800"/>
                <wp:effectExtent l="0" t="0" r="24765" b="1905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447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DAA77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Rolle des Ganztags klären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028E" id="Textfeld 5" o:spid="_x0000_s1031" type="#_x0000_t202" style="position:absolute;left:0;text-align:left;margin-left:296.75pt;margin-top:55.4pt;width:221.55pt;height:1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" fillcolor="#acb9ca [1311]" strokecolor="white [3212]">
                <v:textbox>
                  <w:txbxContent>
                    <w:p w14:paraId="19CDAA77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Rolle des Ganztags klären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50C0DD" wp14:editId="0025860E">
                <wp:simplePos x="0" y="0"/>
                <wp:positionH relativeFrom="column">
                  <wp:posOffset>3781870</wp:posOffset>
                </wp:positionH>
                <wp:positionV relativeFrom="paragraph">
                  <wp:posOffset>2578867</wp:posOffset>
                </wp:positionV>
                <wp:extent cx="2800985" cy="1471930"/>
                <wp:effectExtent l="0" t="0" r="18415" b="13970"/>
                <wp:wrapSquare wrapText="bothSides"/>
                <wp:docPr id="1603558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1471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BDE6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Grundlegende Gedanken zur Medienerziehung einbeziehen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C0DD" id="_x0000_s1032" type="#_x0000_t202" style="position:absolute;left:0;text-align:left;margin-left:297.8pt;margin-top:203.05pt;width:220.55pt;height:11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" fillcolor="#acb9ca [1311]" strokecolor="white [3212]">
                <v:textbox>
                  <w:txbxContent>
                    <w:p w14:paraId="70F8BDE6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Grundlegende Gedanken zur Medienerziehung einbeziehen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BBF7D5" wp14:editId="4F5D31D2">
                <wp:simplePos x="0" y="0"/>
                <wp:positionH relativeFrom="column">
                  <wp:posOffset>3788302</wp:posOffset>
                </wp:positionH>
                <wp:positionV relativeFrom="paragraph">
                  <wp:posOffset>4573921</wp:posOffset>
                </wp:positionV>
                <wp:extent cx="2837180" cy="1471930"/>
                <wp:effectExtent l="0" t="0" r="20320" b="1397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471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76A9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Rechtlichen Rahmen 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7D5" id="_x0000_s1033" type="#_x0000_t202" style="position:absolute;left:0;text-align:left;margin-left:298.3pt;margin-top:360.15pt;width:223.4pt;height:115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" fillcolor="#acb9ca [1311]" strokecolor="white [3212]">
                <v:textbox>
                  <w:txbxContent>
                    <w:p w14:paraId="5C8676A9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Rechtlichen Rahmen kennen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1BD22E" wp14:editId="03958A02">
                <wp:simplePos x="0" y="0"/>
                <wp:positionH relativeFrom="column">
                  <wp:posOffset>112395</wp:posOffset>
                </wp:positionH>
                <wp:positionV relativeFrom="paragraph">
                  <wp:posOffset>4597540</wp:posOffset>
                </wp:positionV>
                <wp:extent cx="2813685" cy="1471930"/>
                <wp:effectExtent l="0" t="0" r="24765" b="13970"/>
                <wp:wrapSquare wrapText="bothSides"/>
                <wp:docPr id="16994067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471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0C4C5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technische Mindestkriterien definieren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D22E" id="_x0000_s1034" type="#_x0000_t202" style="position:absolute;left:0;text-align:left;margin-left:8.85pt;margin-top:362pt;width:221.55pt;height:115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" fillcolor="#acb9ca [1311]" strokecolor="white [3212]">
                <v:textbox>
                  <w:txbxContent>
                    <w:p w14:paraId="39A0C4C5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technische Mindestkriterien definieren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3A6CA7" wp14:editId="4D0A64C5">
                <wp:simplePos x="0" y="0"/>
                <wp:positionH relativeFrom="column">
                  <wp:posOffset>100519</wp:posOffset>
                </wp:positionH>
                <wp:positionV relativeFrom="paragraph">
                  <wp:posOffset>2578867</wp:posOffset>
                </wp:positionV>
                <wp:extent cx="2813685" cy="1471930"/>
                <wp:effectExtent l="0" t="0" r="24765" b="13970"/>
                <wp:wrapSquare wrapText="bothSides"/>
                <wp:docPr id="1531660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471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CE8F2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Jahrgangsstufe 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6CA7" id="_x0000_s1035" type="#_x0000_t202" style="position:absolute;left:0;text-align:left;margin-left:7.9pt;margin-top:203.05pt;width:221.55pt;height:11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" fillcolor="#acb9ca [1311]" strokecolor="white [3212]">
                <v:textbox>
                  <w:txbxContent>
                    <w:p w14:paraId="155CE8F2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Jahrgangsstufe wählen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98A635" wp14:editId="554F33F4">
                <wp:simplePos x="0" y="0"/>
                <wp:positionH relativeFrom="column">
                  <wp:posOffset>105913</wp:posOffset>
                </wp:positionH>
                <wp:positionV relativeFrom="paragraph">
                  <wp:posOffset>679136</wp:posOffset>
                </wp:positionV>
                <wp:extent cx="2825750" cy="1471930"/>
                <wp:effectExtent l="0" t="0" r="12700" b="13970"/>
                <wp:wrapSquare wrapText="bothSides"/>
                <wp:docPr id="4284669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471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D295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Ist-Stands-Analyse der technischen Ausgangslage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A635" id="_x0000_s1036" type="#_x0000_t202" style="position:absolute;left:0;text-align:left;margin-left:8.35pt;margin-top:53.5pt;width:222.5pt;height:115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" fillcolor="#acb9ca [1311]" strokecolor="white [3212]">
                <v:textbox>
                  <w:txbxContent>
                    <w:p w14:paraId="2652D295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Ist-Stands-Analyse der technischen Ausgangslage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9C6DC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47B52D41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DE8F2D0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59FD366B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2388D924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78F72F35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1591B654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7F96FD1C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3C08A37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01EC17DA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2F6787BA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4C1DCC5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27D45190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01F9F770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36B2593A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274D5590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E538004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344D0849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0DF3372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5094D0E4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4737816F" w14:textId="77777777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770888B0" w14:textId="1403C6CE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0A1FA5D0" w14:textId="782516B8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796C33E" w14:textId="3863391F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5F49489F" w14:textId="6BCB0EF8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11064ADF" w14:textId="275F805C" w:rsidR="00CB4478" w:rsidRP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9B03920" w14:textId="4A5F211E" w:rsid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0DF7754A" w14:textId="4580902C" w:rsidR="00CB4478" w:rsidRDefault="00CB4478" w:rsidP="00CB4478">
      <w:pPr>
        <w:rPr>
          <w:rFonts w:ascii="Open Sans" w:hAnsi="Open Sans" w:cs="Open Sans"/>
          <w:sz w:val="22"/>
          <w:szCs w:val="22"/>
        </w:rPr>
      </w:pPr>
    </w:p>
    <w:p w14:paraId="6FAE8B59" w14:textId="32907E67" w:rsidR="00CB4478" w:rsidRDefault="00CB4478" w:rsidP="00CB4478">
      <w:pPr>
        <w:tabs>
          <w:tab w:val="left" w:pos="6976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</w:r>
    </w:p>
    <w:p w14:paraId="6C4E060A" w14:textId="79D01B8A" w:rsidR="00CB4478" w:rsidRDefault="00CB4478">
      <w:pPr>
        <w:spacing w:after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</w:p>
    <w:p w14:paraId="0C51A0BF" w14:textId="56A416A8" w:rsidR="004C6134" w:rsidRDefault="00CB4478" w:rsidP="00CB4478">
      <w:pPr>
        <w:tabs>
          <w:tab w:val="left" w:pos="6976"/>
        </w:tabs>
        <w:rPr>
          <w:rFonts w:ascii="Open Sans" w:hAnsi="Open Sans" w:cs="Open Sans"/>
          <w:sz w:val="22"/>
          <w:szCs w:val="22"/>
        </w:rPr>
      </w:pPr>
      <w:r w:rsidRPr="00CB4478">
        <w:rPr>
          <w:rFonts w:ascii="Open Sans" w:hAnsi="Open Sans" w:cs="Open Sans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53EAE0" wp14:editId="67D50EC4">
                <wp:simplePos x="0" y="0"/>
                <wp:positionH relativeFrom="margin">
                  <wp:posOffset>3692525</wp:posOffset>
                </wp:positionH>
                <wp:positionV relativeFrom="paragraph">
                  <wp:posOffset>2599055</wp:posOffset>
                </wp:positionV>
                <wp:extent cx="2658110" cy="1447800"/>
                <wp:effectExtent l="0" t="0" r="27940" b="19050"/>
                <wp:wrapSquare wrapText="bothSides"/>
                <wp:docPr id="18074835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EE7F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schulinterne Unterstützungsangebote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EAE0" id="_x0000_s1037" type="#_x0000_t202" style="position:absolute;margin-left:290.75pt;margin-top:204.65pt;width:209.3pt;height:11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" fillcolor="#f7caac [1301]" strokecolor="white [3212]">
                <v:textbox>
                  <w:txbxContent>
                    <w:p w14:paraId="6B49EE7F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schulinterne Unterstützungsangebote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68921E" wp14:editId="73A45EB3">
                <wp:simplePos x="0" y="0"/>
                <wp:positionH relativeFrom="margin">
                  <wp:posOffset>2174240</wp:posOffset>
                </wp:positionH>
                <wp:positionV relativeFrom="paragraph">
                  <wp:posOffset>4570095</wp:posOffset>
                </wp:positionV>
                <wp:extent cx="2658110" cy="1447800"/>
                <wp:effectExtent l="0" t="0" r="27940" b="19050"/>
                <wp:wrapSquare wrapText="bothSides"/>
                <wp:docPr id="19990077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2B3F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Einarbeitungskonzepte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921E" id="_x0000_s1038" type="#_x0000_t202" style="position:absolute;margin-left:171.2pt;margin-top:359.85pt;width:209.3pt;height:11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" fillcolor="#f7caac [1301]" strokecolor="white [3212]">
                <v:textbox>
                  <w:txbxContent>
                    <w:p w14:paraId="189E2B3F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Einarbeitungskonzepte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D16DA0" wp14:editId="03D1EFA5">
                <wp:simplePos x="0" y="0"/>
                <wp:positionH relativeFrom="margin">
                  <wp:posOffset>90170</wp:posOffset>
                </wp:positionH>
                <wp:positionV relativeFrom="paragraph">
                  <wp:posOffset>2615565</wp:posOffset>
                </wp:positionV>
                <wp:extent cx="2658110" cy="1447800"/>
                <wp:effectExtent l="0" t="0" r="27940" b="19050"/>
                <wp:wrapSquare wrapText="bothSides"/>
                <wp:docPr id="5723730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DD42F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Kommunikation und Erreichbarkeit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6DA0" id="_x0000_s1039" type="#_x0000_t202" style="position:absolute;margin-left:7.1pt;margin-top:205.95pt;width:209.3pt;height:11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" fillcolor="#f7caac [1301]" strokecolor="white [3212]">
                <v:textbox>
                  <w:txbxContent>
                    <w:p w14:paraId="190DD42F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Kommunikation und Erreichbarkeit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7BBE28" wp14:editId="27E32EBC">
                <wp:simplePos x="0" y="0"/>
                <wp:positionH relativeFrom="column">
                  <wp:posOffset>3698875</wp:posOffset>
                </wp:positionH>
                <wp:positionV relativeFrom="paragraph">
                  <wp:posOffset>504825</wp:posOffset>
                </wp:positionV>
                <wp:extent cx="2658110" cy="1447800"/>
                <wp:effectExtent l="0" t="0" r="27940" b="19050"/>
                <wp:wrapSquare wrapText="bothSides"/>
                <wp:docPr id="12744680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EB595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Workflow (Lernplattform, Dateiablage, digitales Heft, 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BE28" id="_x0000_s1040" type="#_x0000_t202" style="position:absolute;margin-left:291.25pt;margin-top:39.75pt;width:209.3pt;height:11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" fillcolor="#f7caac [1301]" strokecolor="white [3212]">
                <v:textbox>
                  <w:txbxContent>
                    <w:p w14:paraId="310EB595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Workflow (Lernplattform, Dateiablage, digitales Heft, 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478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EE18A1" wp14:editId="5184B910">
                <wp:simplePos x="0" y="0"/>
                <wp:positionH relativeFrom="column">
                  <wp:posOffset>86995</wp:posOffset>
                </wp:positionH>
                <wp:positionV relativeFrom="paragraph">
                  <wp:posOffset>504825</wp:posOffset>
                </wp:positionV>
                <wp:extent cx="2707574" cy="1447800"/>
                <wp:effectExtent l="0" t="0" r="17145" b="19050"/>
                <wp:wrapSquare wrapText="bothSides"/>
                <wp:docPr id="1125738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574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6F337" w14:textId="77777777" w:rsidR="00CB4478" w:rsidRPr="00CB4478" w:rsidRDefault="00CB4478" w:rsidP="00CB4478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CB447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Regeln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18A1" id="_x0000_s1041" type="#_x0000_t202" style="position:absolute;margin-left:6.85pt;margin-top:39.75pt;width:213.2pt;height:11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" fillcolor="#f7caac [1301]" strokecolor="white [3212]">
                <v:textbox>
                  <w:txbxContent>
                    <w:p w14:paraId="6DE6F337" w14:textId="77777777" w:rsidR="00CB4478" w:rsidRPr="00CB4478" w:rsidRDefault="00CB4478" w:rsidP="00CB4478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CB447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Regeln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3DFB3" w14:textId="47CC1D45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FDA66F0" w14:textId="698771AE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2395C81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26A4F3F4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DBB6D3A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4E711B34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41D9DAC8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062E5E6C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772DD235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20D77C99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26B0F275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056DAA01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65B8E3A4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40B5EDC4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1A5365F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60FDAC6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1593B42E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26110769" w14:textId="1EEB60F2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5B8AD6C9" w14:textId="3D194F18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6734C997" w14:textId="7A102F8B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3651CAE" w14:textId="400C37AE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2427D11F" w14:textId="5888E01A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BBCEDD5" w14:textId="629BF2BB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53816C0D" w14:textId="50B64B9C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57A5EA53" w14:textId="6595D67E" w:rsidR="004C6134" w:rsidRDefault="004C6134" w:rsidP="004C6134">
      <w:pPr>
        <w:tabs>
          <w:tab w:val="left" w:pos="441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</w:r>
    </w:p>
    <w:p w14:paraId="5F1D288F" w14:textId="6155734C" w:rsidR="004C6134" w:rsidRDefault="004C6134">
      <w:pPr>
        <w:spacing w:after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</w:p>
    <w:p w14:paraId="58995F5F" w14:textId="6B51FA6B" w:rsidR="004C6134" w:rsidRDefault="004C6134" w:rsidP="004C6134">
      <w:pPr>
        <w:spacing w:after="0"/>
        <w:rPr>
          <w:rFonts w:ascii="Open Sans" w:hAnsi="Open Sans" w:cs="Open Sans"/>
          <w:sz w:val="22"/>
          <w:szCs w:val="22"/>
        </w:rPr>
      </w:pPr>
    </w:p>
    <w:p w14:paraId="0EEC91C9" w14:textId="35C01DD9" w:rsidR="004C6134" w:rsidRPr="004C6134" w:rsidRDefault="004C6134" w:rsidP="004C6134">
      <w:pPr>
        <w:tabs>
          <w:tab w:val="left" w:pos="4410"/>
        </w:tabs>
        <w:rPr>
          <w:rFonts w:ascii="Open Sans" w:hAnsi="Open Sans" w:cs="Open Sans"/>
          <w:sz w:val="22"/>
          <w:szCs w:val="22"/>
        </w:rPr>
      </w:pP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4A1906E" wp14:editId="5F014F41">
                <wp:simplePos x="0" y="0"/>
                <wp:positionH relativeFrom="column">
                  <wp:posOffset>3542665</wp:posOffset>
                </wp:positionH>
                <wp:positionV relativeFrom="paragraph">
                  <wp:posOffset>5389245</wp:posOffset>
                </wp:positionV>
                <wp:extent cx="2775585" cy="1581150"/>
                <wp:effectExtent l="0" t="0" r="24765" b="19050"/>
                <wp:wrapSquare wrapText="bothSides"/>
                <wp:docPr id="9202497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58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9AFCC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Maßnahmen zur Kooperationsentwicklung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906E" id="_x0000_s1042" type="#_x0000_t202" style="position:absolute;margin-left:278.95pt;margin-top:424.35pt;width:218.55pt;height:12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" fillcolor="#ffe599 [1303]" strokecolor="white [3212]">
                <v:textbox>
                  <w:txbxContent>
                    <w:p w14:paraId="7149AFCC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Maßnahmen zur Kooperationsentwicklung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8ACE5E1" wp14:editId="7F3DAEA2">
                <wp:simplePos x="0" y="0"/>
                <wp:positionH relativeFrom="column">
                  <wp:posOffset>215900</wp:posOffset>
                </wp:positionH>
                <wp:positionV relativeFrom="paragraph">
                  <wp:posOffset>6002020</wp:posOffset>
                </wp:positionV>
                <wp:extent cx="2658110" cy="1466850"/>
                <wp:effectExtent l="0" t="0" r="27940" b="19050"/>
                <wp:wrapSquare wrapText="bothSides"/>
                <wp:docPr id="19071490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2457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Einarbeitungskonzept für Lehrende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E5E1" id="_x0000_s1043" type="#_x0000_t202" style="position:absolute;margin-left:17pt;margin-top:472.6pt;width:209.3pt;height:11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" fillcolor="#ffe599 [1303]" strokecolor="white [3212]">
                <v:textbox>
                  <w:txbxContent>
                    <w:p w14:paraId="32EA2457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Einarbeitungskonzept für Lehrende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D79FC6" wp14:editId="7C616A78">
                <wp:simplePos x="0" y="0"/>
                <wp:positionH relativeFrom="column">
                  <wp:posOffset>133350</wp:posOffset>
                </wp:positionH>
                <wp:positionV relativeFrom="paragraph">
                  <wp:posOffset>4150995</wp:posOffset>
                </wp:positionV>
                <wp:extent cx="2658110" cy="1466850"/>
                <wp:effectExtent l="0" t="0" r="27940" b="19050"/>
                <wp:wrapSquare wrapText="bothSides"/>
                <wp:docPr id="14929167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E190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Evtl. weitere Angebote (Elternabende,…) im Bereich Medienerziehung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9FC6" id="_x0000_s1044" type="#_x0000_t202" style="position:absolute;margin-left:10.5pt;margin-top:326.85pt;width:209.3pt;height:115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" fillcolor="#ffe599 [1303]" strokecolor="white [3212]">
                <v:textbox>
                  <w:txbxContent>
                    <w:p w14:paraId="5B80E190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Evtl. weitere Angebote (Elternabende,…) im Bereich Medienerziehung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07C4E8F" wp14:editId="403E73E8">
                <wp:simplePos x="0" y="0"/>
                <wp:positionH relativeFrom="column">
                  <wp:posOffset>3848100</wp:posOffset>
                </wp:positionH>
                <wp:positionV relativeFrom="paragraph">
                  <wp:posOffset>2265045</wp:posOffset>
                </wp:positionV>
                <wp:extent cx="2658110" cy="1466850"/>
                <wp:effectExtent l="0" t="0" r="27940" b="19050"/>
                <wp:wrapSquare wrapText="bothSides"/>
                <wp:docPr id="13884285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A47D9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Elternabend „Austausch über den veränderten (Unterrichts)Alltag“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4E8F" id="_x0000_s1045" type="#_x0000_t202" style="position:absolute;margin-left:303pt;margin-top:178.35pt;width:209.3pt;height:115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" fillcolor="#ffe599 [1303]" strokecolor="white [3212]">
                <v:textbox>
                  <w:txbxContent>
                    <w:p w14:paraId="7A5A47D9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Elternabend „Austausch über den veränderten (Unterrichts)Alltag“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158F99A" wp14:editId="36F15DEE">
                <wp:simplePos x="0" y="0"/>
                <wp:positionH relativeFrom="column">
                  <wp:posOffset>127635</wp:posOffset>
                </wp:positionH>
                <wp:positionV relativeFrom="paragraph">
                  <wp:posOffset>2287270</wp:posOffset>
                </wp:positionV>
                <wp:extent cx="2658110" cy="1466850"/>
                <wp:effectExtent l="0" t="0" r="27940" b="19050"/>
                <wp:wrapSquare wrapText="bothSides"/>
                <wp:docPr id="17380323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3374E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Elternbriefe, Informationsschreiben, Tutorials,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F99A" id="_x0000_s1046" type="#_x0000_t202" style="position:absolute;margin-left:10.05pt;margin-top:180.1pt;width:209.3pt;height:11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" fillcolor="#ffe599 [1303]" strokecolor="white [3212]">
                <v:textbox>
                  <w:txbxContent>
                    <w:p w14:paraId="7483374E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Elternbriefe, Informationsschreiben, Tutorials,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6A2B650" wp14:editId="64AD3459">
                <wp:simplePos x="0" y="0"/>
                <wp:positionH relativeFrom="column">
                  <wp:posOffset>3542665</wp:posOffset>
                </wp:positionH>
                <wp:positionV relativeFrom="paragraph">
                  <wp:posOffset>7237095</wp:posOffset>
                </wp:positionV>
                <wp:extent cx="2775585" cy="1581150"/>
                <wp:effectExtent l="0" t="0" r="24765" b="19050"/>
                <wp:wrapSquare wrapText="bothSides"/>
                <wp:docPr id="7155036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58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A5B1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Fortbildungsplanung an das 1:1-Setting anpassen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B650" id="_x0000_s1047" type="#_x0000_t202" style="position:absolute;margin-left:278.95pt;margin-top:569.85pt;width:218.55pt;height:124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" fillcolor="#ffe599 [1303]" strokecolor="white [3212]">
                <v:textbox>
                  <w:txbxContent>
                    <w:p w14:paraId="68EDA5B1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Fortbildungsplanung an das 1:1-Setting anpassen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E0F385" wp14:editId="63BE1FB5">
                <wp:simplePos x="0" y="0"/>
                <wp:positionH relativeFrom="column">
                  <wp:posOffset>3851275</wp:posOffset>
                </wp:positionH>
                <wp:positionV relativeFrom="paragraph">
                  <wp:posOffset>220980</wp:posOffset>
                </wp:positionV>
                <wp:extent cx="2658110" cy="1466850"/>
                <wp:effectExtent l="0" t="0" r="27940" b="19050"/>
                <wp:wrapSquare wrapText="bothSides"/>
                <wp:docPr id="13405346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A68F7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Einarbeitungskonzept für Lernende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F385" id="_x0000_s1048" type="#_x0000_t202" style="position:absolute;margin-left:303.25pt;margin-top:17.4pt;width:209.3pt;height:11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" fillcolor="#ffe599 [1303]" strokecolor="white [3212]">
                <v:textbox>
                  <w:txbxContent>
                    <w:p w14:paraId="7FFA68F7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Einarbeitungskonzept für Lernende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DF6EE24" wp14:editId="0FD359BE">
                <wp:simplePos x="0" y="0"/>
                <wp:positionH relativeFrom="column">
                  <wp:posOffset>94615</wp:posOffset>
                </wp:positionH>
                <wp:positionV relativeFrom="paragraph">
                  <wp:posOffset>264795</wp:posOffset>
                </wp:positionV>
                <wp:extent cx="2775585" cy="1466850"/>
                <wp:effectExtent l="0" t="0" r="24765" b="19050"/>
                <wp:wrapSquare wrapText="bothSides"/>
                <wp:docPr id="13116380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9BAA0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Außerunterrichtliche Maßnahmen zum Erwerb von Medienkompetenz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EE24" id="_x0000_s1049" type="#_x0000_t202" style="position:absolute;margin-left:7.45pt;margin-top:20.85pt;width:218.55pt;height:115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" fillcolor="#ffe599 [1303]" strokecolor="white [3212]">
                <v:textbox>
                  <w:txbxContent>
                    <w:p w14:paraId="4499BAA0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Außerunterrichtliche Maßnahmen zum Erwerb von Medienkompetenz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AFD2F" w14:textId="3EE1A2B2" w:rsidR="004C6134" w:rsidRDefault="004C6134">
      <w:pPr>
        <w:spacing w:after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  <w:r w:rsidRPr="004C6134">
        <w:rPr>
          <w:rFonts w:ascii="Open Sans" w:hAnsi="Open Sans" w:cs="Open Sans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693832F" wp14:editId="681D964F">
                <wp:simplePos x="0" y="0"/>
                <wp:positionH relativeFrom="margin">
                  <wp:posOffset>3962400</wp:posOffset>
                </wp:positionH>
                <wp:positionV relativeFrom="paragraph">
                  <wp:posOffset>2207895</wp:posOffset>
                </wp:positionV>
                <wp:extent cx="2696210" cy="1409700"/>
                <wp:effectExtent l="0" t="0" r="27940" b="19050"/>
                <wp:wrapSquare wrapText="bothSides"/>
                <wp:docPr id="17980645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1409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AD754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Unterstützung bei Beschaffung, Inbetriebnahme und Wartung vorbereiten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832F" id="_x0000_s1050" type="#_x0000_t202" style="position:absolute;margin-left:312pt;margin-top:173.85pt;width:212.3pt;height:11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" fillcolor="#bdd6ee [1304]" strokecolor="white [3212]">
                <v:textbox>
                  <w:txbxContent>
                    <w:p w14:paraId="206AD754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Unterstützung bei Beschaffung, Inbetriebnahme und Wartung vorbereiten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765BE2" wp14:editId="521C501B">
                <wp:simplePos x="0" y="0"/>
                <wp:positionH relativeFrom="margin">
                  <wp:posOffset>19050</wp:posOffset>
                </wp:positionH>
                <wp:positionV relativeFrom="paragraph">
                  <wp:posOffset>2284095</wp:posOffset>
                </wp:positionV>
                <wp:extent cx="2829560" cy="1333500"/>
                <wp:effectExtent l="0" t="0" r="27940" b="19050"/>
                <wp:wrapSquare wrapText="bothSides"/>
                <wp:docPr id="9370497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1333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8D13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Wichtige Schritte zeitlich verankern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5BE2" id="_x0000_s1051" type="#_x0000_t202" style="position:absolute;margin-left:1.5pt;margin-top:179.85pt;width:222.8pt;height:1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" fillcolor="#bdd6ee [1304]" strokecolor="white [3212]">
                <v:textbox>
                  <w:txbxContent>
                    <w:p w14:paraId="75628D13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Wichtige Schritte zeitlich verankern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16ACB85" wp14:editId="2339FBDE">
                <wp:simplePos x="0" y="0"/>
                <wp:positionH relativeFrom="margin">
                  <wp:posOffset>3924300</wp:posOffset>
                </wp:positionH>
                <wp:positionV relativeFrom="paragraph">
                  <wp:posOffset>398145</wp:posOffset>
                </wp:positionV>
                <wp:extent cx="2696210" cy="1314450"/>
                <wp:effectExtent l="0" t="0" r="27940" b="19050"/>
                <wp:wrapSquare wrapText="bothSides"/>
                <wp:docPr id="14580143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1314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A4B5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Rechtliche Schritte beachten und umsetzen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CB85" id="_x0000_s1052" type="#_x0000_t202" style="position:absolute;margin-left:309pt;margin-top:31.35pt;width:212.3pt;height:103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" fillcolor="#bdd6ee [1304]" strokecolor="white [3212]">
                <v:textbox>
                  <w:txbxContent>
                    <w:p w14:paraId="69C1A4B5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Rechtliche Schritte beachten und umsetzen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65C610" wp14:editId="0280483F">
                <wp:simplePos x="0" y="0"/>
                <wp:positionH relativeFrom="margin">
                  <wp:posOffset>19050</wp:posOffset>
                </wp:positionH>
                <wp:positionV relativeFrom="paragraph">
                  <wp:posOffset>417195</wp:posOffset>
                </wp:positionV>
                <wp:extent cx="2772410" cy="1352550"/>
                <wp:effectExtent l="0" t="0" r="27940" b="19050"/>
                <wp:wrapSquare wrapText="bothSides"/>
                <wp:docPr id="10711574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352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8E5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Beschaffungsform 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C610" id="_x0000_s1053" type="#_x0000_t202" style="position:absolute;margin-left:1.5pt;margin-top:32.85pt;width:218.3pt;height:10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" fillcolor="#bdd6ee [1304]" strokecolor="white [3212]">
                <v:textbox>
                  <w:txbxContent>
                    <w:p w14:paraId="218278E5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Beschaffungsform wählen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 Sans" w:hAnsi="Open Sans" w:cs="Open Sans"/>
          <w:sz w:val="22"/>
          <w:szCs w:val="22"/>
        </w:rPr>
        <w:br w:type="page"/>
      </w:r>
    </w:p>
    <w:p w14:paraId="69E7723D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4B63E55E" w14:textId="43712ECF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D78232A" wp14:editId="35D79460">
                <wp:simplePos x="0" y="0"/>
                <wp:positionH relativeFrom="margin">
                  <wp:posOffset>19050</wp:posOffset>
                </wp:positionH>
                <wp:positionV relativeFrom="paragraph">
                  <wp:posOffset>169545</wp:posOffset>
                </wp:positionV>
                <wp:extent cx="2791460" cy="1333500"/>
                <wp:effectExtent l="0" t="0" r="27940" b="19050"/>
                <wp:wrapSquare wrapText="bothSides"/>
                <wp:docPr id="263046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EFCBB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Besprechung für das Kollegium zum Schuljahresanfang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232A" id="_x0000_s1054" type="#_x0000_t202" style="position:absolute;margin-left:1.5pt;margin-top:13.35pt;width:219.8pt;height:1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" fillcolor="#c5e0b3 [1305]" strokecolor="white [3212]">
                <v:textbox>
                  <w:txbxContent>
                    <w:p w14:paraId="1E3EFCBB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Besprechung für das Kollegium zum Schuljahresanfang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D3F6C04" wp14:editId="5EAD3503">
                <wp:simplePos x="0" y="0"/>
                <wp:positionH relativeFrom="margin">
                  <wp:posOffset>3867150</wp:posOffset>
                </wp:positionH>
                <wp:positionV relativeFrom="paragraph">
                  <wp:posOffset>93345</wp:posOffset>
                </wp:positionV>
                <wp:extent cx="2791460" cy="1333500"/>
                <wp:effectExtent l="0" t="0" r="27940" b="19050"/>
                <wp:wrapSquare wrapText="bothSides"/>
                <wp:docPr id="19986257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30F3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Elternabend umsetzen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6C04" id="_x0000_s1055" type="#_x0000_t202" style="position:absolute;margin-left:304.5pt;margin-top:7.35pt;width:219.8pt;height:1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" fillcolor="#c5e0b3 [1305]" strokecolor="white [3212]">
                <v:textbox>
                  <w:txbxContent>
                    <w:p w14:paraId="2DD730F3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Elternabend umsetzen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9181B8E" wp14:editId="55CAC325">
                <wp:simplePos x="0" y="0"/>
                <wp:positionH relativeFrom="margin">
                  <wp:posOffset>38100</wp:posOffset>
                </wp:positionH>
                <wp:positionV relativeFrom="paragraph">
                  <wp:posOffset>1998345</wp:posOffset>
                </wp:positionV>
                <wp:extent cx="2791460" cy="1333500"/>
                <wp:effectExtent l="0" t="0" r="27940" b="19050"/>
                <wp:wrapSquare wrapText="bothSides"/>
                <wp:docPr id="14612863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E8DFC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Einarbeitungskonzept für Lernende umsetzen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1B8E" id="_x0000_s1056" type="#_x0000_t202" style="position:absolute;margin-left:3pt;margin-top:157.35pt;width:219.8pt;height:1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" fillcolor="#c5e0b3 [1305]" strokecolor="white [3212]">
                <v:textbox>
                  <w:txbxContent>
                    <w:p w14:paraId="7D7E8DFC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Einarbeitungskonzept für Lernende umsetzen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D14A113" wp14:editId="27ADE8DA">
                <wp:simplePos x="0" y="0"/>
                <wp:positionH relativeFrom="margin">
                  <wp:posOffset>3771900</wp:posOffset>
                </wp:positionH>
                <wp:positionV relativeFrom="paragraph">
                  <wp:posOffset>1960245</wp:posOffset>
                </wp:positionV>
                <wp:extent cx="2791460" cy="1333500"/>
                <wp:effectExtent l="0" t="0" r="27940" b="19050"/>
                <wp:wrapSquare wrapText="bothSides"/>
                <wp:docPr id="16763727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15656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Ziele auf der Ebene der Unterrichtentwicklung gemeinsam 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A113" id="_x0000_s1057" type="#_x0000_t202" style="position:absolute;margin-left:297pt;margin-top:154.35pt;width:219.8pt;height:1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" fillcolor="#c5e0b3 [1305]" strokecolor="white [3212]">
                <v:textbox>
                  <w:txbxContent>
                    <w:p w14:paraId="4B615656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Ziele auf der Ebene der Unterrichtentwicklung gemeinsam 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AD534E" w14:textId="058390E0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437D9585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1E2053E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7AAB303C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8ADC6B7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74C64D1C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06CD9993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6770F4E8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900BEC2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E430C9F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E85B78D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58346755" w14:textId="7777777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3DEEA818" w14:textId="70B5B078" w:rsidR="004C6134" w:rsidRDefault="004C6134" w:rsidP="004C6134">
      <w:pPr>
        <w:tabs>
          <w:tab w:val="left" w:pos="585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</w:r>
    </w:p>
    <w:p w14:paraId="053FCE47" w14:textId="77777777" w:rsidR="004C6134" w:rsidRDefault="004C6134">
      <w:pPr>
        <w:spacing w:after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</w:p>
    <w:p w14:paraId="409008FD" w14:textId="28D664E0" w:rsidR="004C6134" w:rsidRDefault="004C6134" w:rsidP="004C6134">
      <w:pPr>
        <w:tabs>
          <w:tab w:val="left" w:pos="5850"/>
        </w:tabs>
        <w:rPr>
          <w:rFonts w:ascii="Open Sans" w:hAnsi="Open Sans" w:cs="Open Sans"/>
          <w:sz w:val="22"/>
          <w:szCs w:val="22"/>
        </w:rPr>
      </w:pPr>
    </w:p>
    <w:p w14:paraId="2C0E92C8" w14:textId="639D9268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1835126E" w14:textId="0253DA3E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F56E81E" wp14:editId="48D5B646">
                <wp:simplePos x="0" y="0"/>
                <wp:positionH relativeFrom="margin">
                  <wp:posOffset>95250</wp:posOffset>
                </wp:positionH>
                <wp:positionV relativeFrom="paragraph">
                  <wp:posOffset>74930</wp:posOffset>
                </wp:positionV>
                <wp:extent cx="2772410" cy="1333500"/>
                <wp:effectExtent l="0" t="0" r="27940" b="19050"/>
                <wp:wrapSquare wrapText="bothSides"/>
                <wp:docPr id="18539067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3335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2FDC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Kontinuierliches Qualitätsmanagement in allen Handlungsbereichen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E81E" id="_x0000_s1058" type="#_x0000_t202" style="position:absolute;margin-left:7.5pt;margin-top:5.9pt;width:218.3pt;height:1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" fillcolor="#fcc" strokecolor="white [3212]">
                <v:textbox>
                  <w:txbxContent>
                    <w:p w14:paraId="34242FDC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Kontinuierliches Qualitätsmanagement in allen Handlungsbereichen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6134">
        <w:rPr>
          <w:rFonts w:ascii="Open Sans" w:hAnsi="Open Sans" w:cs="Open Sans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519E92" wp14:editId="47D31E23">
                <wp:simplePos x="0" y="0"/>
                <wp:positionH relativeFrom="margin">
                  <wp:posOffset>3733800</wp:posOffset>
                </wp:positionH>
                <wp:positionV relativeFrom="paragraph">
                  <wp:posOffset>74930</wp:posOffset>
                </wp:positionV>
                <wp:extent cx="2772410" cy="1333500"/>
                <wp:effectExtent l="0" t="0" r="27940" b="19050"/>
                <wp:wrapSquare wrapText="bothSides"/>
                <wp:docPr id="1944657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3335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CB5C" w14:textId="77777777" w:rsidR="004C6134" w:rsidRPr="004C6134" w:rsidRDefault="004C6134" w:rsidP="004C613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4C613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Medienkonzept weiterentwickeln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9E92" id="_x0000_s1059" type="#_x0000_t202" style="position:absolute;margin-left:294pt;margin-top:5.9pt;width:218.3pt;height:1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" fillcolor="#fcc" strokecolor="white [3212]">
                <v:textbox>
                  <w:txbxContent>
                    <w:p w14:paraId="6B4CCB5C" w14:textId="77777777" w:rsidR="004C6134" w:rsidRPr="004C6134" w:rsidRDefault="004C6134" w:rsidP="004C613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4C613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Medienkonzept weiterentwickeln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EEAC20" w14:textId="77A7A607" w:rsidR="004C6134" w:rsidRPr="004C6134" w:rsidRDefault="004C6134" w:rsidP="004C6134">
      <w:pPr>
        <w:rPr>
          <w:rFonts w:ascii="Open Sans" w:hAnsi="Open Sans" w:cs="Open Sans"/>
          <w:sz w:val="22"/>
          <w:szCs w:val="22"/>
        </w:rPr>
      </w:pPr>
    </w:p>
    <w:p w14:paraId="168BACE8" w14:textId="369EBA0A" w:rsidR="004C6134" w:rsidRPr="004C6134" w:rsidRDefault="004C6134" w:rsidP="004C6134">
      <w:pPr>
        <w:tabs>
          <w:tab w:val="left" w:pos="315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</w:r>
    </w:p>
    <w:sectPr w:rsidR="004C6134" w:rsidRPr="004C6134" w:rsidSect="00B027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5D92B" w14:textId="77777777" w:rsidR="00BA1280" w:rsidRDefault="00BA1280" w:rsidP="00E114D4">
      <w:pPr>
        <w:spacing w:after="0"/>
      </w:pPr>
      <w:r>
        <w:separator/>
      </w:r>
    </w:p>
  </w:endnote>
  <w:endnote w:type="continuationSeparator" w:id="0">
    <w:p w14:paraId="3EB08F86" w14:textId="77777777" w:rsidR="00BA1280" w:rsidRDefault="00BA1280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Times New Roman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B371B" w14:textId="77777777" w:rsidR="00961270" w:rsidRDefault="009612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025F93" w:rsidRDefault="0066582B" w:rsidP="00025F93">
    <w:p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1638B2F7" w:rsidR="00E114D4" w:rsidRPr="00025F93" w:rsidRDefault="005E1A36" w:rsidP="00025F93">
    <w:p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hyperlink r:id="rId2" w:history="1">
      <w:r w:rsidR="00025F93" w:rsidRPr="00025F93">
        <w:rPr>
          <w:rStyle w:val="Hyperlink"/>
          <w:rFonts w:eastAsia="Times New Roman" w:cs="Noto Sans Display"/>
          <w:color w:val="ED7D31" w:themeColor="accent2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schulentwicklung.bayern.de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312DC" w14:textId="77777777" w:rsidR="00961270" w:rsidRDefault="009612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0FCC4" w14:textId="77777777" w:rsidR="00BA1280" w:rsidRDefault="00BA1280" w:rsidP="00E114D4">
      <w:pPr>
        <w:spacing w:after="0"/>
      </w:pPr>
      <w:r>
        <w:separator/>
      </w:r>
    </w:p>
  </w:footnote>
  <w:footnote w:type="continuationSeparator" w:id="0">
    <w:p w14:paraId="7AF56636" w14:textId="77777777" w:rsidR="00BA1280" w:rsidRDefault="00BA1280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F3EBD" w14:textId="77777777" w:rsidR="00961270" w:rsidRDefault="0096127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4EE1B727" w:rsidR="00025F93" w:rsidRPr="0061484E" w:rsidRDefault="00025F93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</w:rPr>
    </w:pPr>
    <w:r w:rsidRPr="0061484E">
      <w:rPr>
        <w:rFonts w:ascii="Open Sans" w:hAnsi="Open Sans" w:cs="Open Sans"/>
        <w:color w:val="00740F"/>
      </w:rPr>
      <w:drawing>
        <wp:anchor distT="0" distB="0" distL="114300" distR="114300" simplePos="0" relativeHeight="251658240" behindDoc="1" locked="0" layoutInCell="1" allowOverlap="1" wp14:anchorId="0CBEEB14" wp14:editId="7FD99740">
          <wp:simplePos x="0" y="0"/>
          <wp:positionH relativeFrom="column">
            <wp:posOffset>-31750</wp:posOffset>
          </wp:positionH>
          <wp:positionV relativeFrom="paragraph">
            <wp:posOffset>-112395</wp:posOffset>
          </wp:positionV>
          <wp:extent cx="1790700" cy="537845"/>
          <wp:effectExtent l="0" t="0" r="0" b="0"/>
          <wp:wrapTight wrapText="bothSides">
            <wp:wrapPolygon edited="0">
              <wp:start x="0" y="0"/>
              <wp:lineTo x="0" y="20656"/>
              <wp:lineTo x="21370" y="20656"/>
              <wp:lineTo x="21370" y="0"/>
              <wp:lineTo x="0" y="0"/>
            </wp:wrapPolygon>
          </wp:wrapTight>
          <wp:docPr id="1" name="Grafik 1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1270">
      <w:rPr>
        <w:rFonts w:ascii="Open Sans" w:hAnsi="Open Sans" w:cs="Open Sans"/>
        <w:color w:val="00740F"/>
      </w:rPr>
      <w:t xml:space="preserve">Material zum Beispiel </w:t>
    </w:r>
    <w:r w:rsidR="00A0429D">
      <w:rPr>
        <w:rFonts w:ascii="Open Sans" w:hAnsi="Open Sans" w:cs="Open Sans"/>
        <w:color w:val="00740F"/>
      </w:rPr>
      <w:t xml:space="preserve"> </w:t>
    </w:r>
    <w:r w:rsidR="00961270" w:rsidRPr="00961270">
      <w:rPr>
        <w:rFonts w:ascii="Open Sans" w:hAnsi="Open Sans" w:cs="Open Sans"/>
        <w:color w:val="00740F"/>
        <w:sz w:val="28"/>
        <w:szCs w:val="28"/>
      </w:rPr>
      <w:t>Prozessplanung zur 1:1-Ausstattung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363D4" w14:textId="77777777" w:rsidR="00961270" w:rsidRDefault="0096127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4.95pt;height:16.85pt" o:bullet="t">
        <v:imagedata r:id="rId1" o:title="Aufzählung"/>
      </v:shape>
    </w:pict>
  </w:numPicBullet>
  <w:numPicBullet w:numPicBulletId="1">
    <w:pict>
      <v:shape id="_x0000_i1102" type="#_x0000_t75" style="width:14.95pt;height:16.85pt" o:bullet="t">
        <v:imagedata r:id="rId2" o:title="Aufzählung_groß"/>
      </v:shape>
    </w:pict>
  </w:numPicBullet>
  <w:numPicBullet w:numPicBulletId="2">
    <w:pict>
      <v:shape id="_x0000_i1103" type="#_x0000_t75" style="width:31.8pt;height:39.25pt" o:bullet="t">
        <v:imagedata r:id="rId3" o:title="Aufzählung"/>
      </v:shape>
    </w:pict>
  </w:numPicBullet>
  <w:numPicBullet w:numPicBulletId="3">
    <w:pict>
      <v:shape id="_x0000_i1104" type="#_x0000_t75" style="width:20.55pt;height:24.3pt" o:bullet="t">
        <v:imagedata r:id="rId4" o:title="Aufzählung"/>
      </v:shape>
    </w:pict>
  </w:numPicBullet>
  <w:numPicBullet w:numPicBulletId="4">
    <w:pict>
      <v:shape id="_x0000_i1105" type="#_x0000_t75" style="width:30.85pt;height:37.4pt" o:bullet="t">
        <v:imagedata r:id="rId5" o:title="Aufzählung"/>
      </v:shape>
    </w:pict>
  </w:numPicBullet>
  <w:abstractNum w:abstractNumId="0" w15:restartNumberingAfterBreak="0">
    <w:nsid w:val="013A453E"/>
    <w:multiLevelType w:val="hybridMultilevel"/>
    <w:tmpl w:val="4B4C29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410C30"/>
    <w:multiLevelType w:val="hybridMultilevel"/>
    <w:tmpl w:val="60DAE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02599"/>
    <w:multiLevelType w:val="multilevel"/>
    <w:tmpl w:val="32A0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671FC"/>
    <w:multiLevelType w:val="hybridMultilevel"/>
    <w:tmpl w:val="1C24DD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8" w15:restartNumberingAfterBreak="0">
    <w:nsid w:val="24076667"/>
    <w:multiLevelType w:val="hybridMultilevel"/>
    <w:tmpl w:val="8738FAE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7045C3"/>
    <w:multiLevelType w:val="hybridMultilevel"/>
    <w:tmpl w:val="2C563638"/>
    <w:lvl w:ilvl="0" w:tplc="8A52177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D2A6C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B8B1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09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E2B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68B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23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E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C6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34EB4"/>
    <w:multiLevelType w:val="hybridMultilevel"/>
    <w:tmpl w:val="3080E620"/>
    <w:lvl w:ilvl="0" w:tplc="08E6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84A42"/>
    <w:multiLevelType w:val="hybridMultilevel"/>
    <w:tmpl w:val="EEB07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E07E7"/>
    <w:multiLevelType w:val="hybridMultilevel"/>
    <w:tmpl w:val="924C0E48"/>
    <w:lvl w:ilvl="0" w:tplc="2FD8DBD8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74276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2A76CE"/>
    <w:multiLevelType w:val="hybridMultilevel"/>
    <w:tmpl w:val="045212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B378C"/>
    <w:multiLevelType w:val="hybridMultilevel"/>
    <w:tmpl w:val="7616CFAC"/>
    <w:lvl w:ilvl="0" w:tplc="31EA29E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4077F"/>
    <w:multiLevelType w:val="hybridMultilevel"/>
    <w:tmpl w:val="4AF06EE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D882F01"/>
    <w:multiLevelType w:val="hybridMultilevel"/>
    <w:tmpl w:val="FB72DBA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52A1E"/>
    <w:multiLevelType w:val="hybridMultilevel"/>
    <w:tmpl w:val="E85CC6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A2095"/>
    <w:multiLevelType w:val="hybridMultilevel"/>
    <w:tmpl w:val="6EEE2E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60B2"/>
    <w:multiLevelType w:val="hybridMultilevel"/>
    <w:tmpl w:val="3080E620"/>
    <w:lvl w:ilvl="0" w:tplc="08E6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E366439"/>
    <w:multiLevelType w:val="hybridMultilevel"/>
    <w:tmpl w:val="E0C0A9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5657110"/>
    <w:multiLevelType w:val="hybridMultilevel"/>
    <w:tmpl w:val="B95A4888"/>
    <w:lvl w:ilvl="0" w:tplc="04070005">
      <w:start w:val="1"/>
      <w:numFmt w:val="bullet"/>
      <w:lvlText w:val=""/>
      <w:lvlJc w:val="left"/>
      <w:pPr>
        <w:ind w:left="568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9"/>
  </w:num>
  <w:num w:numId="4">
    <w:abstractNumId w:val="7"/>
  </w:num>
  <w:num w:numId="5">
    <w:abstractNumId w:val="33"/>
  </w:num>
  <w:num w:numId="6">
    <w:abstractNumId w:val="34"/>
  </w:num>
  <w:num w:numId="7">
    <w:abstractNumId w:val="5"/>
  </w:num>
  <w:num w:numId="8">
    <w:abstractNumId w:val="13"/>
  </w:num>
  <w:num w:numId="9">
    <w:abstractNumId w:val="22"/>
  </w:num>
  <w:num w:numId="10">
    <w:abstractNumId w:val="32"/>
  </w:num>
  <w:num w:numId="11">
    <w:abstractNumId w:val="9"/>
  </w:num>
  <w:num w:numId="12">
    <w:abstractNumId w:val="1"/>
  </w:num>
  <w:num w:numId="13">
    <w:abstractNumId w:val="12"/>
  </w:num>
  <w:num w:numId="14">
    <w:abstractNumId w:val="21"/>
  </w:num>
  <w:num w:numId="15">
    <w:abstractNumId w:val="18"/>
  </w:num>
  <w:num w:numId="16">
    <w:abstractNumId w:val="27"/>
  </w:num>
  <w:num w:numId="17">
    <w:abstractNumId w:val="14"/>
  </w:num>
  <w:num w:numId="18">
    <w:abstractNumId w:val="28"/>
  </w:num>
  <w:num w:numId="19">
    <w:abstractNumId w:val="10"/>
  </w:num>
  <w:num w:numId="20">
    <w:abstractNumId w:val="11"/>
  </w:num>
  <w:num w:numId="21">
    <w:abstractNumId w:val="30"/>
  </w:num>
  <w:num w:numId="22">
    <w:abstractNumId w:val="2"/>
  </w:num>
  <w:num w:numId="23">
    <w:abstractNumId w:val="4"/>
  </w:num>
  <w:num w:numId="24">
    <w:abstractNumId w:val="9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16"/>
  </w:num>
  <w:num w:numId="31">
    <w:abstractNumId w:val="15"/>
  </w:num>
  <w:num w:numId="32">
    <w:abstractNumId w:val="29"/>
  </w:num>
  <w:num w:numId="33">
    <w:abstractNumId w:val="31"/>
  </w:num>
  <w:num w:numId="34">
    <w:abstractNumId w:val="20"/>
  </w:num>
  <w:num w:numId="35">
    <w:abstractNumId w:val="23"/>
  </w:num>
  <w:num w:numId="36">
    <w:abstractNumId w:val="26"/>
  </w:num>
  <w:num w:numId="37">
    <w:abstractNumId w:val="24"/>
  </w:num>
  <w:num w:numId="38">
    <w:abstractNumId w:val="9"/>
  </w:num>
  <w:num w:numId="39">
    <w:abstractNumId w:val="6"/>
  </w:num>
  <w:num w:numId="40">
    <w:abstractNumId w:val="9"/>
  </w:num>
  <w:num w:numId="41">
    <w:abstractNumId w:val="8"/>
  </w:num>
  <w:num w:numId="42">
    <w:abstractNumId w:val="0"/>
  </w:num>
  <w:num w:numId="43">
    <w:abstractNumId w:val="25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dirty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13AA7"/>
    <w:rsid w:val="00025F93"/>
    <w:rsid w:val="00034A92"/>
    <w:rsid w:val="00037008"/>
    <w:rsid w:val="00046AF1"/>
    <w:rsid w:val="00061025"/>
    <w:rsid w:val="000D1D81"/>
    <w:rsid w:val="000D619B"/>
    <w:rsid w:val="000E573D"/>
    <w:rsid w:val="000F7916"/>
    <w:rsid w:val="00167ED1"/>
    <w:rsid w:val="001752BB"/>
    <w:rsid w:val="001A3CCA"/>
    <w:rsid w:val="001B0E9E"/>
    <w:rsid w:val="001B4ACB"/>
    <w:rsid w:val="001D61C0"/>
    <w:rsid w:val="001E7C2E"/>
    <w:rsid w:val="00213648"/>
    <w:rsid w:val="002479DA"/>
    <w:rsid w:val="00271669"/>
    <w:rsid w:val="002753F5"/>
    <w:rsid w:val="002762E3"/>
    <w:rsid w:val="0029324C"/>
    <w:rsid w:val="00293AEF"/>
    <w:rsid w:val="002E4870"/>
    <w:rsid w:val="003160EF"/>
    <w:rsid w:val="0032394F"/>
    <w:rsid w:val="00331544"/>
    <w:rsid w:val="00367BDB"/>
    <w:rsid w:val="00372E30"/>
    <w:rsid w:val="00384393"/>
    <w:rsid w:val="00384B18"/>
    <w:rsid w:val="00386F21"/>
    <w:rsid w:val="003A23E5"/>
    <w:rsid w:val="003D4611"/>
    <w:rsid w:val="00412B66"/>
    <w:rsid w:val="004206E4"/>
    <w:rsid w:val="004259D4"/>
    <w:rsid w:val="00437181"/>
    <w:rsid w:val="00442A5B"/>
    <w:rsid w:val="00491200"/>
    <w:rsid w:val="004A1B9E"/>
    <w:rsid w:val="004A20D0"/>
    <w:rsid w:val="004A572A"/>
    <w:rsid w:val="004A5BAF"/>
    <w:rsid w:val="004B0B9D"/>
    <w:rsid w:val="004C4F32"/>
    <w:rsid w:val="004C6134"/>
    <w:rsid w:val="004D6F3D"/>
    <w:rsid w:val="004E1E56"/>
    <w:rsid w:val="004F2C49"/>
    <w:rsid w:val="00502B32"/>
    <w:rsid w:val="00530D01"/>
    <w:rsid w:val="00543AF3"/>
    <w:rsid w:val="00551E4B"/>
    <w:rsid w:val="0059044A"/>
    <w:rsid w:val="005C6BD9"/>
    <w:rsid w:val="005D4D66"/>
    <w:rsid w:val="005E1A36"/>
    <w:rsid w:val="005F2A6F"/>
    <w:rsid w:val="0061484E"/>
    <w:rsid w:val="006312E2"/>
    <w:rsid w:val="0066582B"/>
    <w:rsid w:val="00666D5A"/>
    <w:rsid w:val="00667955"/>
    <w:rsid w:val="006811A2"/>
    <w:rsid w:val="006868D8"/>
    <w:rsid w:val="00697901"/>
    <w:rsid w:val="006A3596"/>
    <w:rsid w:val="006C1DB0"/>
    <w:rsid w:val="006D65C9"/>
    <w:rsid w:val="006F0624"/>
    <w:rsid w:val="0070009D"/>
    <w:rsid w:val="00703D5D"/>
    <w:rsid w:val="00716414"/>
    <w:rsid w:val="007376C2"/>
    <w:rsid w:val="007475EF"/>
    <w:rsid w:val="00753402"/>
    <w:rsid w:val="00754754"/>
    <w:rsid w:val="00757F39"/>
    <w:rsid w:val="0077632D"/>
    <w:rsid w:val="007C42D1"/>
    <w:rsid w:val="008075B6"/>
    <w:rsid w:val="00811BE4"/>
    <w:rsid w:val="00814D62"/>
    <w:rsid w:val="00837461"/>
    <w:rsid w:val="008568FC"/>
    <w:rsid w:val="00867FEB"/>
    <w:rsid w:val="00891209"/>
    <w:rsid w:val="00895DCF"/>
    <w:rsid w:val="008A5E4E"/>
    <w:rsid w:val="008C3308"/>
    <w:rsid w:val="008C488E"/>
    <w:rsid w:val="008D3DAE"/>
    <w:rsid w:val="008F0330"/>
    <w:rsid w:val="009053A7"/>
    <w:rsid w:val="0094625D"/>
    <w:rsid w:val="00947777"/>
    <w:rsid w:val="00961270"/>
    <w:rsid w:val="0096150E"/>
    <w:rsid w:val="009704E0"/>
    <w:rsid w:val="0097328D"/>
    <w:rsid w:val="00995048"/>
    <w:rsid w:val="009D683C"/>
    <w:rsid w:val="009E1245"/>
    <w:rsid w:val="00A03805"/>
    <w:rsid w:val="00A0429D"/>
    <w:rsid w:val="00A157BA"/>
    <w:rsid w:val="00A259A2"/>
    <w:rsid w:val="00A26152"/>
    <w:rsid w:val="00A55FD2"/>
    <w:rsid w:val="00A64554"/>
    <w:rsid w:val="00A768F3"/>
    <w:rsid w:val="00A80A03"/>
    <w:rsid w:val="00A83228"/>
    <w:rsid w:val="00A83EBF"/>
    <w:rsid w:val="00AA2306"/>
    <w:rsid w:val="00AB02B0"/>
    <w:rsid w:val="00AE2F70"/>
    <w:rsid w:val="00AE4B93"/>
    <w:rsid w:val="00AF03A0"/>
    <w:rsid w:val="00AF7C04"/>
    <w:rsid w:val="00B01F90"/>
    <w:rsid w:val="00B02761"/>
    <w:rsid w:val="00B05F54"/>
    <w:rsid w:val="00B1192F"/>
    <w:rsid w:val="00B15477"/>
    <w:rsid w:val="00B245EE"/>
    <w:rsid w:val="00B254D7"/>
    <w:rsid w:val="00B54F77"/>
    <w:rsid w:val="00B65C0B"/>
    <w:rsid w:val="00B65F5E"/>
    <w:rsid w:val="00BA0FE9"/>
    <w:rsid w:val="00BA1280"/>
    <w:rsid w:val="00BA2A45"/>
    <w:rsid w:val="00BB0C12"/>
    <w:rsid w:val="00BB34CD"/>
    <w:rsid w:val="00BC3A07"/>
    <w:rsid w:val="00BD0DD7"/>
    <w:rsid w:val="00BF3FDE"/>
    <w:rsid w:val="00C02F8A"/>
    <w:rsid w:val="00C12F89"/>
    <w:rsid w:val="00C3406E"/>
    <w:rsid w:val="00C93D3E"/>
    <w:rsid w:val="00CB4478"/>
    <w:rsid w:val="00CC548B"/>
    <w:rsid w:val="00CD1697"/>
    <w:rsid w:val="00CD1E26"/>
    <w:rsid w:val="00CE4E8A"/>
    <w:rsid w:val="00CE6B5B"/>
    <w:rsid w:val="00CF69B9"/>
    <w:rsid w:val="00D0783C"/>
    <w:rsid w:val="00D149AA"/>
    <w:rsid w:val="00D33D24"/>
    <w:rsid w:val="00D411C7"/>
    <w:rsid w:val="00D51816"/>
    <w:rsid w:val="00D63B9A"/>
    <w:rsid w:val="00D77D14"/>
    <w:rsid w:val="00D83156"/>
    <w:rsid w:val="00DB63AF"/>
    <w:rsid w:val="00DC0748"/>
    <w:rsid w:val="00DC3E8B"/>
    <w:rsid w:val="00DC5CD4"/>
    <w:rsid w:val="00E1047A"/>
    <w:rsid w:val="00E114D4"/>
    <w:rsid w:val="00E24EAF"/>
    <w:rsid w:val="00E315F1"/>
    <w:rsid w:val="00E32CD4"/>
    <w:rsid w:val="00E4738F"/>
    <w:rsid w:val="00E5455A"/>
    <w:rsid w:val="00E7153B"/>
    <w:rsid w:val="00E75CD3"/>
    <w:rsid w:val="00E93AEF"/>
    <w:rsid w:val="00EA3D67"/>
    <w:rsid w:val="00EC49DF"/>
    <w:rsid w:val="00EE1A07"/>
    <w:rsid w:val="00F14728"/>
    <w:rsid w:val="00F357C4"/>
    <w:rsid w:val="00F35F93"/>
    <w:rsid w:val="00F36BF5"/>
    <w:rsid w:val="00F41FAC"/>
    <w:rsid w:val="00F46DDE"/>
    <w:rsid w:val="00F7550D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4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4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4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4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4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4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4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4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11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2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 w:cs="Times New Roman"/>
      <w:noProof/>
      <w:color w:val="333333"/>
      <w:sz w:val="36"/>
      <w:szCs w:val="26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 w:cs="Times New Roman"/>
      <w:noProof/>
      <w:color w:val="333333"/>
      <w:sz w:val="27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 w:cs="Times New Roman"/>
      <w:b/>
      <w:iCs/>
      <w:noProof/>
      <w:color w:val="333333"/>
      <w:sz w:val="21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 w:cs="Times New Roman"/>
      <w:color w:val="2F5496"/>
      <w:sz w:val="21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 w:cs="Times New Roman"/>
      <w:color w:val="1F3763"/>
      <w:sz w:val="21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 w:cs="Times New Roman"/>
      <w:i/>
      <w:iCs/>
      <w:color w:val="1F3763"/>
      <w:sz w:val="21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4"/>
      </w:numPr>
    </w:pPr>
  </w:style>
  <w:style w:type="numbering" w:customStyle="1" w:styleId="AktuelleListe2">
    <w:name w:val="Aktuelle Liste2"/>
    <w:uiPriority w:val="99"/>
    <w:rsid w:val="00697901"/>
    <w:pPr>
      <w:numPr>
        <w:numId w:val="6"/>
      </w:numPr>
    </w:pPr>
  </w:style>
  <w:style w:type="numbering" w:customStyle="1" w:styleId="AktuelleListe3">
    <w:name w:val="Aktuelle Liste3"/>
    <w:uiPriority w:val="99"/>
    <w:rsid w:val="00697901"/>
    <w:pPr>
      <w:numPr>
        <w:numId w:val="7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10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21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12"/>
      </w:numPr>
    </w:pPr>
  </w:style>
  <w:style w:type="numbering" w:customStyle="1" w:styleId="AktuelleListe6">
    <w:name w:val="Aktuelle Liste6"/>
    <w:uiPriority w:val="99"/>
    <w:rsid w:val="00B02761"/>
    <w:pPr>
      <w:numPr>
        <w:numId w:val="13"/>
      </w:numPr>
    </w:pPr>
  </w:style>
  <w:style w:type="numbering" w:customStyle="1" w:styleId="AktuelleListe7">
    <w:name w:val="Aktuelle Liste7"/>
    <w:uiPriority w:val="99"/>
    <w:rsid w:val="00BB0C12"/>
    <w:pPr>
      <w:numPr>
        <w:numId w:val="14"/>
      </w:numPr>
    </w:pPr>
  </w:style>
  <w:style w:type="numbering" w:customStyle="1" w:styleId="AktuelleListe8">
    <w:name w:val="Aktuelle Liste8"/>
    <w:uiPriority w:val="99"/>
    <w:rsid w:val="00BB0C12"/>
    <w:pPr>
      <w:numPr>
        <w:numId w:val="15"/>
      </w:numPr>
    </w:pPr>
  </w:style>
  <w:style w:type="numbering" w:customStyle="1" w:styleId="AktuelleListe9">
    <w:name w:val="Aktuelle Liste9"/>
    <w:uiPriority w:val="99"/>
    <w:rsid w:val="001B0E9E"/>
    <w:pPr>
      <w:numPr>
        <w:numId w:val="16"/>
      </w:numPr>
    </w:pPr>
  </w:style>
  <w:style w:type="numbering" w:customStyle="1" w:styleId="AktuelleListe10">
    <w:name w:val="Aktuelle Liste10"/>
    <w:uiPriority w:val="99"/>
    <w:rsid w:val="007475EF"/>
    <w:pPr>
      <w:numPr>
        <w:numId w:val="17"/>
      </w:numPr>
    </w:pPr>
  </w:style>
  <w:style w:type="numbering" w:customStyle="1" w:styleId="AktuelleListe11">
    <w:name w:val="Aktuelle Liste11"/>
    <w:uiPriority w:val="99"/>
    <w:rsid w:val="00367BDB"/>
    <w:pPr>
      <w:numPr>
        <w:numId w:val="18"/>
      </w:numPr>
    </w:pPr>
  </w:style>
  <w:style w:type="numbering" w:customStyle="1" w:styleId="AktuelleListe12">
    <w:name w:val="Aktuelle Liste12"/>
    <w:uiPriority w:val="99"/>
    <w:rsid w:val="00EE1A07"/>
    <w:pPr>
      <w:numPr>
        <w:numId w:val="19"/>
      </w:numPr>
    </w:pPr>
  </w:style>
  <w:style w:type="numbering" w:customStyle="1" w:styleId="AktuelleListe13">
    <w:name w:val="Aktuelle Liste13"/>
    <w:uiPriority w:val="99"/>
    <w:rsid w:val="002479DA"/>
    <w:pPr>
      <w:numPr>
        <w:numId w:val="20"/>
      </w:numPr>
    </w:pPr>
  </w:style>
  <w:style w:type="numbering" w:customStyle="1" w:styleId="AktuelleListe14">
    <w:name w:val="Aktuelle Liste14"/>
    <w:uiPriority w:val="99"/>
    <w:rsid w:val="00293AEF"/>
    <w:pPr>
      <w:numPr>
        <w:numId w:val="21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54D8B-821F-47A1-A019-74416F3D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9</Pages>
  <Words>307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Dominik Jörg</vt:lpstr>
    </vt:vector>
  </TitlesOfParts>
  <Manager>Stand: 01.07.2022</Manager>
  <Company>Staatsinstitut für Schulqualität und Bildungsfor.</Company>
  <LinksUpToDate>false</LinksUpToDate>
  <CharactersWithSpaces>2238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Dominik Jörg</dc:title>
  <dc:creator>AK Praxisbeispiele Schulentwicklungsmoderation</dc:creator>
  <cp:lastModifiedBy>Wenzl, Anna</cp:lastModifiedBy>
  <cp:revision>2</cp:revision>
  <cp:lastPrinted>2024-02-29T17:50:00Z</cp:lastPrinted>
  <dcterms:created xsi:type="dcterms:W3CDTF">2024-03-05T12:47:00Z</dcterms:created>
  <dcterms:modified xsi:type="dcterms:W3CDTF">2024-03-05T12:47:00Z</dcterms:modified>
</cp:coreProperties>
</file>